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65B" w:rsidRDefault="003A165B" w:rsidP="00D052F1">
      <w:pPr>
        <w:jc w:val="center"/>
        <w:rPr>
          <w:rFonts w:ascii="Arial Narrow" w:hAnsi="Arial Narrow"/>
          <w:b/>
          <w:sz w:val="22"/>
          <w:szCs w:val="22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3600"/>
        <w:gridCol w:w="4140"/>
      </w:tblGrid>
      <w:tr w:rsidR="00AB1139" w:rsidRPr="000B3906" w:rsidTr="000B3906">
        <w:tc>
          <w:tcPr>
            <w:tcW w:w="3348" w:type="dxa"/>
            <w:shd w:val="clear" w:color="auto" w:fill="auto"/>
          </w:tcPr>
          <w:p w:rsidR="00AB1139" w:rsidRPr="000B3906" w:rsidRDefault="00AB1139" w:rsidP="00AB1139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Employee Name:</w:t>
            </w:r>
          </w:p>
        </w:tc>
        <w:tc>
          <w:tcPr>
            <w:tcW w:w="3600" w:type="dxa"/>
            <w:shd w:val="clear" w:color="auto" w:fill="auto"/>
          </w:tcPr>
          <w:p w:rsidR="00AB1139" w:rsidRPr="000B3906" w:rsidRDefault="00AB1139" w:rsidP="00AB1139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Job Title</w:t>
            </w:r>
          </w:p>
          <w:p w:rsidR="00AB1139" w:rsidRPr="000B3906" w:rsidRDefault="00AB1139" w:rsidP="00AB11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</w:tcPr>
          <w:p w:rsidR="00AB1139" w:rsidRPr="000B3906" w:rsidRDefault="00AB1139" w:rsidP="00AB1139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DCF Work Location</w:t>
            </w:r>
          </w:p>
        </w:tc>
      </w:tr>
    </w:tbl>
    <w:p w:rsidR="001132CA" w:rsidRPr="003A165B" w:rsidRDefault="001132CA" w:rsidP="001132CA">
      <w:pPr>
        <w:rPr>
          <w:rFonts w:ascii="Arial Narrow" w:hAnsi="Arial Narrow"/>
          <w:b/>
          <w:sz w:val="20"/>
          <w:szCs w:val="20"/>
        </w:rPr>
      </w:pPr>
      <w:r w:rsidRPr="003A165B">
        <w:rPr>
          <w:rFonts w:ascii="Arial Narrow" w:hAnsi="Arial Narrow"/>
          <w:b/>
          <w:sz w:val="20"/>
          <w:szCs w:val="20"/>
        </w:rPr>
        <w:t xml:space="preserve">My Current work schedule is: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9"/>
        <w:gridCol w:w="1341"/>
        <w:gridCol w:w="1351"/>
        <w:gridCol w:w="1346"/>
        <w:gridCol w:w="1348"/>
        <w:gridCol w:w="1350"/>
        <w:gridCol w:w="1362"/>
        <w:gridCol w:w="1353"/>
      </w:tblGrid>
      <w:tr w:rsidR="001132CA" w:rsidRPr="000B3906" w:rsidTr="000B3906">
        <w:tc>
          <w:tcPr>
            <w:tcW w:w="1377" w:type="dxa"/>
            <w:shd w:val="clear" w:color="auto" w:fill="auto"/>
          </w:tcPr>
          <w:p w:rsidR="001132CA" w:rsidRPr="000B3906" w:rsidRDefault="00FD0ACA" w:rsidP="001234E2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Week 1</w:t>
            </w: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Friday</w:t>
            </w: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Sa</w:t>
            </w:r>
            <w:bookmarkStart w:id="0" w:name="_GoBack"/>
            <w:bookmarkEnd w:id="0"/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turday</w:t>
            </w: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0B3906">
            <w:pPr>
              <w:autoSpaceDE w:val="0"/>
              <w:autoSpaceDN w:val="0"/>
              <w:adjustRightInd w:val="0"/>
              <w:rPr>
                <w:rFonts w:ascii="Arial Narrow" w:hAnsi="Arial Narrow" w:cs="CNMGAH+TimesNewRoman"/>
                <w:color w:val="000000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 xml:space="preserve">Sunday </w:t>
            </w: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Monday</w:t>
            </w: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Tuesday</w:t>
            </w: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Wednesday</w:t>
            </w:r>
          </w:p>
        </w:tc>
        <w:tc>
          <w:tcPr>
            <w:tcW w:w="1377" w:type="dxa"/>
            <w:shd w:val="clear" w:color="auto" w:fill="auto"/>
          </w:tcPr>
          <w:p w:rsidR="003A165B" w:rsidRPr="000B3906" w:rsidRDefault="001132CA" w:rsidP="001234E2">
            <w:pPr>
              <w:rPr>
                <w:rFonts w:ascii="Arial Narrow" w:hAnsi="Arial Narrow" w:cs="CNMGAH+TimesNewRoman"/>
                <w:color w:val="000000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Thursday</w:t>
            </w:r>
          </w:p>
        </w:tc>
      </w:tr>
      <w:tr w:rsidR="001132CA" w:rsidRPr="000B3906" w:rsidTr="000B3906">
        <w:tc>
          <w:tcPr>
            <w:tcW w:w="1377" w:type="dxa"/>
            <w:shd w:val="clear" w:color="auto" w:fill="auto"/>
          </w:tcPr>
          <w:p w:rsidR="003A165B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Time In</w:t>
            </w: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132CA" w:rsidRPr="000B3906" w:rsidTr="000B3906">
        <w:tc>
          <w:tcPr>
            <w:tcW w:w="1377" w:type="dxa"/>
            <w:shd w:val="clear" w:color="auto" w:fill="auto"/>
          </w:tcPr>
          <w:p w:rsidR="003A165B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Time Out</w:t>
            </w: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1132CA" w:rsidRPr="000B3906" w:rsidRDefault="001132CA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D0ACA" w:rsidRPr="000B3906" w:rsidTr="000B3906"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Week 2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Friday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Saturday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0B3906">
            <w:pPr>
              <w:autoSpaceDE w:val="0"/>
              <w:autoSpaceDN w:val="0"/>
              <w:adjustRightInd w:val="0"/>
              <w:rPr>
                <w:rFonts w:ascii="Arial Narrow" w:hAnsi="Arial Narrow" w:cs="CNMGAH+TimesNewRoman"/>
                <w:color w:val="000000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 xml:space="preserve">Sunday 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Monday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Tuesday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Wednesday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 w:cs="CNMGAH+TimesNewRoman"/>
                <w:color w:val="000000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Thursday</w:t>
            </w:r>
          </w:p>
        </w:tc>
      </w:tr>
      <w:tr w:rsidR="00FD0ACA" w:rsidRPr="000B3906" w:rsidTr="000B3906"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Time In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D0ACA" w:rsidRPr="000B3906" w:rsidTr="000B3906"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Time Out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AB1139" w:rsidRPr="003A165B" w:rsidRDefault="00AB1139" w:rsidP="00AB1139">
      <w:pPr>
        <w:jc w:val="center"/>
        <w:rPr>
          <w:rFonts w:ascii="Arial Narrow" w:hAnsi="Arial Narrow"/>
          <w:b/>
          <w:sz w:val="22"/>
          <w:szCs w:val="22"/>
        </w:rPr>
      </w:pPr>
      <w:r w:rsidRPr="003A165B">
        <w:rPr>
          <w:rFonts w:ascii="Arial Narrow" w:hAnsi="Arial Narrow"/>
          <w:b/>
          <w:sz w:val="22"/>
          <w:szCs w:val="22"/>
        </w:rPr>
        <w:t>Secondary Employer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9"/>
        <w:gridCol w:w="1341"/>
        <w:gridCol w:w="1351"/>
        <w:gridCol w:w="294"/>
        <w:gridCol w:w="1052"/>
        <w:gridCol w:w="1348"/>
        <w:gridCol w:w="63"/>
        <w:gridCol w:w="1287"/>
        <w:gridCol w:w="124"/>
        <w:gridCol w:w="900"/>
        <w:gridCol w:w="338"/>
        <w:gridCol w:w="1353"/>
      </w:tblGrid>
      <w:tr w:rsidR="00D052F1" w:rsidRPr="000B3906" w:rsidTr="000B3906">
        <w:tc>
          <w:tcPr>
            <w:tcW w:w="11016" w:type="dxa"/>
            <w:gridSpan w:val="12"/>
            <w:shd w:val="clear" w:color="auto" w:fill="auto"/>
          </w:tcPr>
          <w:p w:rsidR="00D052F1" w:rsidRPr="000B3906" w:rsidRDefault="00D052F1" w:rsidP="00D052F1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Name of Secondary Employer:</w:t>
            </w:r>
          </w:p>
          <w:p w:rsidR="00D052F1" w:rsidRPr="000B3906" w:rsidRDefault="00D052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052F1" w:rsidRPr="000B3906" w:rsidTr="000B3906">
        <w:tc>
          <w:tcPr>
            <w:tcW w:w="4428" w:type="dxa"/>
            <w:gridSpan w:val="4"/>
            <w:shd w:val="clear" w:color="auto" w:fill="auto"/>
          </w:tcPr>
          <w:p w:rsidR="00D052F1" w:rsidRPr="000B3906" w:rsidRDefault="00D052F1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Address:</w:t>
            </w:r>
          </w:p>
          <w:p w:rsidR="00D052F1" w:rsidRPr="000B3906" w:rsidRDefault="00D052F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960" w:type="dxa"/>
            <w:gridSpan w:val="5"/>
            <w:shd w:val="clear" w:color="auto" w:fill="auto"/>
          </w:tcPr>
          <w:p w:rsidR="00D052F1" w:rsidRPr="000B3906" w:rsidRDefault="00D052F1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City</w:t>
            </w:r>
          </w:p>
        </w:tc>
        <w:tc>
          <w:tcPr>
            <w:tcW w:w="900" w:type="dxa"/>
            <w:shd w:val="clear" w:color="auto" w:fill="auto"/>
          </w:tcPr>
          <w:p w:rsidR="00D052F1" w:rsidRPr="000B3906" w:rsidRDefault="00D052F1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State</w:t>
            </w:r>
          </w:p>
        </w:tc>
        <w:tc>
          <w:tcPr>
            <w:tcW w:w="1728" w:type="dxa"/>
            <w:gridSpan w:val="2"/>
            <w:shd w:val="clear" w:color="auto" w:fill="auto"/>
          </w:tcPr>
          <w:p w:rsidR="00D052F1" w:rsidRPr="000B3906" w:rsidRDefault="00D052F1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Zip Code</w:t>
            </w:r>
          </w:p>
        </w:tc>
      </w:tr>
      <w:tr w:rsidR="00D052F1" w:rsidRPr="000B3906" w:rsidTr="000B3906">
        <w:tc>
          <w:tcPr>
            <w:tcW w:w="11016" w:type="dxa"/>
            <w:gridSpan w:val="12"/>
            <w:shd w:val="clear" w:color="auto" w:fill="auto"/>
          </w:tcPr>
          <w:p w:rsidR="00D052F1" w:rsidRPr="000B3906" w:rsidRDefault="00C65A57" w:rsidP="00D052F1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Title of Position S</w:t>
            </w:r>
            <w:r w:rsidR="00D052F1" w:rsidRPr="000B3906">
              <w:rPr>
                <w:rFonts w:ascii="Arial Narrow" w:hAnsi="Arial Narrow"/>
                <w:sz w:val="20"/>
                <w:szCs w:val="20"/>
              </w:rPr>
              <w:t>ought:</w:t>
            </w:r>
          </w:p>
          <w:p w:rsidR="00D052F1" w:rsidRPr="000B3906" w:rsidRDefault="00D052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052F1" w:rsidRPr="000B3906" w:rsidTr="000B3906">
        <w:tc>
          <w:tcPr>
            <w:tcW w:w="5508" w:type="dxa"/>
            <w:gridSpan w:val="5"/>
            <w:shd w:val="clear" w:color="auto" w:fill="auto"/>
          </w:tcPr>
          <w:p w:rsidR="00D052F1" w:rsidRPr="000B3906" w:rsidRDefault="00D052F1" w:rsidP="00D052F1">
            <w:pPr>
              <w:rPr>
                <w:rFonts w:ascii="Arial Narrow" w:hAnsi="Arial Narrow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 xml:space="preserve">Start Date </w:t>
            </w:r>
          </w:p>
          <w:p w:rsidR="00C712D6" w:rsidRPr="000B3906" w:rsidRDefault="00C712D6" w:rsidP="00D052F1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508" w:type="dxa"/>
            <w:gridSpan w:val="7"/>
            <w:shd w:val="clear" w:color="auto" w:fill="auto"/>
          </w:tcPr>
          <w:p w:rsidR="00D052F1" w:rsidRPr="000B3906" w:rsidRDefault="00D052F1" w:rsidP="00D052F1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End Date</w:t>
            </w:r>
          </w:p>
        </w:tc>
      </w:tr>
      <w:tr w:rsidR="00D052F1" w:rsidRPr="000B3906" w:rsidTr="000B3906">
        <w:tc>
          <w:tcPr>
            <w:tcW w:w="11016" w:type="dxa"/>
            <w:gridSpan w:val="12"/>
            <w:shd w:val="clear" w:color="auto" w:fill="auto"/>
          </w:tcPr>
          <w:p w:rsidR="00D052F1" w:rsidRPr="000B3906" w:rsidRDefault="00C65A57" w:rsidP="00D052F1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Duties to be P</w:t>
            </w:r>
            <w:r w:rsidR="00D052F1" w:rsidRPr="000B3906">
              <w:rPr>
                <w:rFonts w:ascii="Arial Narrow" w:hAnsi="Arial Narrow"/>
                <w:sz w:val="20"/>
                <w:szCs w:val="20"/>
              </w:rPr>
              <w:t>erformed:</w:t>
            </w:r>
          </w:p>
          <w:p w:rsidR="00D052F1" w:rsidRPr="000B3906" w:rsidRDefault="00D052F1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046AED" w:rsidRPr="000B3906" w:rsidTr="000B3906">
        <w:tc>
          <w:tcPr>
            <w:tcW w:w="11016" w:type="dxa"/>
            <w:gridSpan w:val="12"/>
            <w:shd w:val="clear" w:color="auto" w:fill="auto"/>
          </w:tcPr>
          <w:p w:rsidR="00046AED" w:rsidRPr="000B3906" w:rsidRDefault="00046AED" w:rsidP="00CD09B8">
            <w:pPr>
              <w:rPr>
                <w:rFonts w:ascii="Arial Narrow" w:hAnsi="Arial Narrow"/>
                <w:sz w:val="20"/>
                <w:szCs w:val="20"/>
              </w:rPr>
            </w:pPr>
          </w:p>
          <w:p w:rsidR="00046AED" w:rsidRPr="000B3906" w:rsidRDefault="00046AED" w:rsidP="00CD09B8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D052F1" w:rsidRPr="000B3906" w:rsidTr="000B3906">
        <w:tc>
          <w:tcPr>
            <w:tcW w:w="11016" w:type="dxa"/>
            <w:gridSpan w:val="12"/>
            <w:shd w:val="clear" w:color="auto" w:fill="auto"/>
          </w:tcPr>
          <w:p w:rsidR="00D052F1" w:rsidRPr="000B3906" w:rsidRDefault="00D052F1" w:rsidP="001234E2">
            <w:pPr>
              <w:rPr>
                <w:rFonts w:ascii="Arial Narrow" w:hAnsi="Arial Narrow"/>
                <w:sz w:val="20"/>
                <w:szCs w:val="20"/>
              </w:rPr>
            </w:pPr>
          </w:p>
          <w:p w:rsidR="00D052F1" w:rsidRPr="000B3906" w:rsidRDefault="00D052F1" w:rsidP="001234E2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04A2D" w:rsidRPr="000B3906" w:rsidTr="000B3906">
        <w:tc>
          <w:tcPr>
            <w:tcW w:w="11016" w:type="dxa"/>
            <w:gridSpan w:val="12"/>
            <w:shd w:val="clear" w:color="auto" w:fill="auto"/>
          </w:tcPr>
          <w:p w:rsidR="00B04A2D" w:rsidRPr="000B3906" w:rsidRDefault="00B04A2D" w:rsidP="00CD09B8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Work Schedule:</w:t>
            </w:r>
          </w:p>
        </w:tc>
      </w:tr>
      <w:tr w:rsidR="00FD0ACA" w:rsidRPr="000B3906" w:rsidTr="000B3906"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Week 1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Friday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Saturday</w:t>
            </w:r>
          </w:p>
        </w:tc>
        <w:tc>
          <w:tcPr>
            <w:tcW w:w="1377" w:type="dxa"/>
            <w:gridSpan w:val="2"/>
            <w:shd w:val="clear" w:color="auto" w:fill="auto"/>
          </w:tcPr>
          <w:p w:rsidR="00FD0ACA" w:rsidRPr="000B3906" w:rsidRDefault="00FD0ACA" w:rsidP="000B3906">
            <w:pPr>
              <w:autoSpaceDE w:val="0"/>
              <w:autoSpaceDN w:val="0"/>
              <w:adjustRightInd w:val="0"/>
              <w:rPr>
                <w:rFonts w:ascii="Arial Narrow" w:hAnsi="Arial Narrow" w:cs="CNMGAH+TimesNewRoman"/>
                <w:color w:val="000000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 xml:space="preserve">Sunday 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Monday</w:t>
            </w:r>
          </w:p>
        </w:tc>
        <w:tc>
          <w:tcPr>
            <w:tcW w:w="1377" w:type="dxa"/>
            <w:gridSpan w:val="2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Tuesday</w:t>
            </w:r>
          </w:p>
        </w:tc>
        <w:tc>
          <w:tcPr>
            <w:tcW w:w="1377" w:type="dxa"/>
            <w:gridSpan w:val="3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Wednesday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 w:cs="CNMGAH+TimesNewRoman"/>
                <w:color w:val="000000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Thursday</w:t>
            </w:r>
          </w:p>
        </w:tc>
      </w:tr>
      <w:tr w:rsidR="00FD0ACA" w:rsidRPr="000B3906" w:rsidTr="000B3906"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Time In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gridSpan w:val="2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gridSpan w:val="2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gridSpan w:val="3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D0ACA" w:rsidRPr="000B3906" w:rsidTr="000B3906"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Time Out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gridSpan w:val="2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gridSpan w:val="2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gridSpan w:val="3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D0ACA" w:rsidRPr="000B3906" w:rsidTr="000B3906"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Week 2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Friday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Saturday</w:t>
            </w:r>
          </w:p>
        </w:tc>
        <w:tc>
          <w:tcPr>
            <w:tcW w:w="1377" w:type="dxa"/>
            <w:gridSpan w:val="2"/>
            <w:shd w:val="clear" w:color="auto" w:fill="auto"/>
          </w:tcPr>
          <w:p w:rsidR="00FD0ACA" w:rsidRPr="000B3906" w:rsidRDefault="00FD0ACA" w:rsidP="000B3906">
            <w:pPr>
              <w:autoSpaceDE w:val="0"/>
              <w:autoSpaceDN w:val="0"/>
              <w:adjustRightInd w:val="0"/>
              <w:rPr>
                <w:rFonts w:ascii="Arial Narrow" w:hAnsi="Arial Narrow" w:cs="CNMGAH+TimesNewRoman"/>
                <w:color w:val="000000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 xml:space="preserve">Sunday 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Monday</w:t>
            </w:r>
          </w:p>
        </w:tc>
        <w:tc>
          <w:tcPr>
            <w:tcW w:w="1377" w:type="dxa"/>
            <w:gridSpan w:val="2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Tuesday</w:t>
            </w:r>
          </w:p>
        </w:tc>
        <w:tc>
          <w:tcPr>
            <w:tcW w:w="1377" w:type="dxa"/>
            <w:gridSpan w:val="3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Wednesday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 w:cs="CNMGAH+TimesNewRoman"/>
                <w:color w:val="000000"/>
                <w:sz w:val="20"/>
                <w:szCs w:val="20"/>
              </w:rPr>
            </w:pPr>
            <w:r w:rsidRPr="000B3906">
              <w:rPr>
                <w:rFonts w:ascii="Arial Narrow" w:hAnsi="Arial Narrow" w:cs="CNMGAH+TimesNewRoman"/>
                <w:color w:val="000000"/>
                <w:sz w:val="20"/>
                <w:szCs w:val="20"/>
              </w:rPr>
              <w:t>Thursday</w:t>
            </w:r>
          </w:p>
        </w:tc>
      </w:tr>
      <w:tr w:rsidR="00FD0ACA" w:rsidRPr="000B3906" w:rsidTr="000B3906"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Time In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gridSpan w:val="2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gridSpan w:val="2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gridSpan w:val="3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D0ACA" w:rsidRPr="000B3906" w:rsidTr="000B3906"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Time Out</w:t>
            </w: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gridSpan w:val="2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gridSpan w:val="2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gridSpan w:val="3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:rsidR="00FD0ACA" w:rsidRPr="000B3906" w:rsidRDefault="00FD0ACA" w:rsidP="00FD0A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04A2D" w:rsidRPr="000B3906" w:rsidTr="000B3906">
        <w:tc>
          <w:tcPr>
            <w:tcW w:w="11016" w:type="dxa"/>
            <w:gridSpan w:val="12"/>
            <w:shd w:val="clear" w:color="auto" w:fill="auto"/>
          </w:tcPr>
          <w:p w:rsidR="00B04A2D" w:rsidRPr="000B3906" w:rsidRDefault="00B04A2D" w:rsidP="00CD09B8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Does the Secondary Employer receive</w:t>
            </w:r>
            <w:r w:rsidR="00C65A57" w:rsidRPr="000B3906">
              <w:rPr>
                <w:rFonts w:ascii="Arial Narrow" w:hAnsi="Arial Narrow"/>
                <w:sz w:val="20"/>
                <w:szCs w:val="20"/>
              </w:rPr>
              <w:t xml:space="preserve"> funds in whole or in part fro</w:t>
            </w:r>
            <w:r w:rsidRPr="000B3906">
              <w:rPr>
                <w:rFonts w:ascii="Arial Narrow" w:hAnsi="Arial Narrow"/>
                <w:sz w:val="20"/>
                <w:szCs w:val="20"/>
              </w:rPr>
              <w:t xml:space="preserve">m DCF?    _____Yes </w:t>
            </w:r>
            <w:r w:rsidRPr="000B3906">
              <w:rPr>
                <w:rFonts w:ascii="Arial Narrow" w:hAnsi="Arial Narrow"/>
                <w:sz w:val="20"/>
                <w:szCs w:val="20"/>
              </w:rPr>
              <w:tab/>
              <w:t xml:space="preserve">               _____No</w:t>
            </w:r>
          </w:p>
          <w:p w:rsidR="00B04A2D" w:rsidRPr="000B3906" w:rsidRDefault="00B04A2D" w:rsidP="00CD09B8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If yes, explain:</w:t>
            </w:r>
          </w:p>
        </w:tc>
      </w:tr>
      <w:tr w:rsidR="00046AED" w:rsidRPr="000B3906" w:rsidTr="000B3906">
        <w:tc>
          <w:tcPr>
            <w:tcW w:w="11016" w:type="dxa"/>
            <w:gridSpan w:val="12"/>
            <w:shd w:val="clear" w:color="auto" w:fill="auto"/>
          </w:tcPr>
          <w:p w:rsidR="00046AED" w:rsidRPr="000B3906" w:rsidRDefault="00046AED" w:rsidP="00CD09B8">
            <w:pPr>
              <w:rPr>
                <w:rFonts w:ascii="Arial Narrow" w:hAnsi="Arial Narrow"/>
                <w:sz w:val="20"/>
                <w:szCs w:val="20"/>
              </w:rPr>
            </w:pPr>
          </w:p>
          <w:p w:rsidR="00046AED" w:rsidRPr="000B3906" w:rsidRDefault="00046AED" w:rsidP="00CD09B8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04A2D" w:rsidRPr="000B3906" w:rsidTr="000B3906">
        <w:tc>
          <w:tcPr>
            <w:tcW w:w="11016" w:type="dxa"/>
            <w:gridSpan w:val="12"/>
            <w:shd w:val="clear" w:color="auto" w:fill="auto"/>
          </w:tcPr>
          <w:p w:rsidR="00B04A2D" w:rsidRPr="000B3906" w:rsidRDefault="00B04A2D" w:rsidP="00CD09B8">
            <w:pPr>
              <w:rPr>
                <w:rFonts w:ascii="Arial Narrow" w:hAnsi="Arial Narrow"/>
                <w:sz w:val="16"/>
                <w:szCs w:val="16"/>
              </w:rPr>
            </w:pPr>
          </w:p>
          <w:p w:rsidR="00B04A2D" w:rsidRPr="000B3906" w:rsidRDefault="00B04A2D" w:rsidP="00CD09B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D5901" w:rsidRPr="000B3906" w:rsidTr="000B3906">
        <w:tc>
          <w:tcPr>
            <w:tcW w:w="11016" w:type="dxa"/>
            <w:gridSpan w:val="12"/>
            <w:shd w:val="clear" w:color="auto" w:fill="auto"/>
          </w:tcPr>
          <w:p w:rsidR="00FD5901" w:rsidRPr="000B3906" w:rsidRDefault="00FD5901" w:rsidP="00FD5901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Does the Secondary Empl</w:t>
            </w:r>
            <w:r w:rsidR="00C65A57" w:rsidRPr="000B3906">
              <w:rPr>
                <w:rFonts w:ascii="Arial Narrow" w:hAnsi="Arial Narrow"/>
                <w:sz w:val="20"/>
                <w:szCs w:val="20"/>
              </w:rPr>
              <w:t xml:space="preserve">oyer provide services to former or </w:t>
            </w:r>
            <w:r w:rsidR="00227016" w:rsidRPr="000B3906">
              <w:rPr>
                <w:rFonts w:ascii="Arial Narrow" w:hAnsi="Arial Narrow"/>
                <w:sz w:val="20"/>
                <w:szCs w:val="20"/>
              </w:rPr>
              <w:t>c</w:t>
            </w:r>
            <w:r w:rsidR="00C65A57" w:rsidRPr="000B3906">
              <w:rPr>
                <w:rFonts w:ascii="Arial Narrow" w:hAnsi="Arial Narrow"/>
                <w:sz w:val="20"/>
                <w:szCs w:val="20"/>
              </w:rPr>
              <w:t>urrent DCF c</w:t>
            </w:r>
            <w:r w:rsidRPr="000B3906">
              <w:rPr>
                <w:rFonts w:ascii="Arial Narrow" w:hAnsi="Arial Narrow"/>
                <w:sz w:val="20"/>
                <w:szCs w:val="20"/>
              </w:rPr>
              <w:t xml:space="preserve">lients? </w:t>
            </w:r>
            <w:r w:rsidRPr="000B3906">
              <w:rPr>
                <w:rFonts w:ascii="Arial Narrow" w:hAnsi="Arial Narrow"/>
                <w:sz w:val="20"/>
                <w:szCs w:val="20"/>
              </w:rPr>
              <w:tab/>
              <w:t>_____Yes</w:t>
            </w:r>
            <w:r w:rsidRPr="000B3906">
              <w:rPr>
                <w:rFonts w:ascii="Arial Narrow" w:hAnsi="Arial Narrow"/>
                <w:sz w:val="20"/>
                <w:szCs w:val="20"/>
              </w:rPr>
              <w:tab/>
              <w:t>_____No</w:t>
            </w:r>
          </w:p>
          <w:p w:rsidR="00FD5901" w:rsidRPr="000B3906" w:rsidRDefault="00FD5901" w:rsidP="001234E2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If yes, explain:</w:t>
            </w:r>
          </w:p>
        </w:tc>
      </w:tr>
      <w:tr w:rsidR="00046AED" w:rsidRPr="000B3906" w:rsidTr="000B3906">
        <w:tc>
          <w:tcPr>
            <w:tcW w:w="11016" w:type="dxa"/>
            <w:gridSpan w:val="12"/>
            <w:shd w:val="clear" w:color="auto" w:fill="auto"/>
          </w:tcPr>
          <w:p w:rsidR="00046AED" w:rsidRPr="000B3906" w:rsidRDefault="00046AED" w:rsidP="00CD09B8">
            <w:pPr>
              <w:rPr>
                <w:rFonts w:ascii="Arial Narrow" w:hAnsi="Arial Narrow"/>
                <w:sz w:val="20"/>
                <w:szCs w:val="20"/>
              </w:rPr>
            </w:pPr>
          </w:p>
          <w:p w:rsidR="00046AED" w:rsidRPr="000B3906" w:rsidRDefault="00046AED" w:rsidP="00CD09B8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D5901" w:rsidRPr="000B3906" w:rsidTr="000B3906">
        <w:tc>
          <w:tcPr>
            <w:tcW w:w="11016" w:type="dxa"/>
            <w:gridSpan w:val="12"/>
            <w:shd w:val="clear" w:color="auto" w:fill="auto"/>
          </w:tcPr>
          <w:p w:rsidR="00FD5901" w:rsidRPr="000B3906" w:rsidRDefault="00FD5901" w:rsidP="001234E2">
            <w:pPr>
              <w:rPr>
                <w:rFonts w:ascii="Arial Narrow" w:hAnsi="Arial Narrow"/>
                <w:sz w:val="16"/>
                <w:szCs w:val="16"/>
              </w:rPr>
            </w:pPr>
          </w:p>
          <w:p w:rsidR="00FD5901" w:rsidRPr="000B3906" w:rsidRDefault="00FD5901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D5901" w:rsidRPr="000B3906" w:rsidTr="000B3906">
        <w:tc>
          <w:tcPr>
            <w:tcW w:w="11016" w:type="dxa"/>
            <w:gridSpan w:val="12"/>
            <w:shd w:val="clear" w:color="auto" w:fill="auto"/>
          </w:tcPr>
          <w:p w:rsidR="00FD5901" w:rsidRPr="000B3906" w:rsidRDefault="00C65A57" w:rsidP="00FD5901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Does the position with the Secondary E</w:t>
            </w:r>
            <w:r w:rsidR="00FD5901" w:rsidRPr="000B3906">
              <w:rPr>
                <w:rFonts w:ascii="Arial Narrow" w:hAnsi="Arial Narrow"/>
                <w:sz w:val="20"/>
                <w:szCs w:val="20"/>
              </w:rPr>
              <w:t>mployer involve more than</w:t>
            </w:r>
            <w:r w:rsidRPr="000B3906">
              <w:rPr>
                <w:rFonts w:ascii="Arial Narrow" w:hAnsi="Arial Narrow"/>
                <w:sz w:val="20"/>
                <w:szCs w:val="20"/>
              </w:rPr>
              <w:t xml:space="preserve"> incidental contact with former or </w:t>
            </w:r>
            <w:r w:rsidR="00FD5901" w:rsidRPr="000B3906">
              <w:rPr>
                <w:rFonts w:ascii="Arial Narrow" w:hAnsi="Arial Narrow"/>
                <w:sz w:val="20"/>
                <w:szCs w:val="20"/>
              </w:rPr>
              <w:t>current DCF</w:t>
            </w:r>
            <w:r w:rsidRPr="000B3906">
              <w:rPr>
                <w:rFonts w:ascii="Arial Narrow" w:hAnsi="Arial Narrow"/>
                <w:sz w:val="20"/>
                <w:szCs w:val="20"/>
              </w:rPr>
              <w:t xml:space="preserve"> clients</w:t>
            </w:r>
            <w:r w:rsidR="00FD5901" w:rsidRPr="000B3906">
              <w:rPr>
                <w:rFonts w:ascii="Arial Narrow" w:hAnsi="Arial Narrow"/>
                <w:sz w:val="20"/>
                <w:szCs w:val="20"/>
              </w:rPr>
              <w:t>?  _____Yes        _____No</w:t>
            </w:r>
          </w:p>
          <w:p w:rsidR="00FD5901" w:rsidRPr="000B3906" w:rsidRDefault="00FD5901" w:rsidP="001234E2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If yes, explain:</w:t>
            </w:r>
          </w:p>
        </w:tc>
      </w:tr>
      <w:tr w:rsidR="00046AED" w:rsidRPr="000B3906" w:rsidTr="000B3906">
        <w:tc>
          <w:tcPr>
            <w:tcW w:w="11016" w:type="dxa"/>
            <w:gridSpan w:val="12"/>
            <w:shd w:val="clear" w:color="auto" w:fill="auto"/>
          </w:tcPr>
          <w:p w:rsidR="00046AED" w:rsidRPr="000B3906" w:rsidRDefault="00046AED" w:rsidP="00CD09B8">
            <w:pPr>
              <w:rPr>
                <w:rFonts w:ascii="Arial Narrow" w:hAnsi="Arial Narrow"/>
                <w:sz w:val="20"/>
                <w:szCs w:val="20"/>
              </w:rPr>
            </w:pPr>
          </w:p>
          <w:p w:rsidR="00046AED" w:rsidRPr="000B3906" w:rsidRDefault="00046AED" w:rsidP="00CD09B8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D5901" w:rsidRPr="000B3906" w:rsidTr="000B3906">
        <w:tc>
          <w:tcPr>
            <w:tcW w:w="11016" w:type="dxa"/>
            <w:gridSpan w:val="12"/>
            <w:shd w:val="clear" w:color="auto" w:fill="auto"/>
          </w:tcPr>
          <w:p w:rsidR="00FD5901" w:rsidRPr="000B3906" w:rsidRDefault="00FD5901" w:rsidP="001234E2">
            <w:pPr>
              <w:rPr>
                <w:rFonts w:ascii="Arial Narrow" w:hAnsi="Arial Narrow"/>
                <w:sz w:val="20"/>
                <w:szCs w:val="20"/>
              </w:rPr>
            </w:pPr>
          </w:p>
          <w:p w:rsidR="00FD5901" w:rsidRPr="000B3906" w:rsidRDefault="00FD5901" w:rsidP="001234E2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D5901" w:rsidRPr="000B3906" w:rsidTr="000B3906">
        <w:tc>
          <w:tcPr>
            <w:tcW w:w="11016" w:type="dxa"/>
            <w:gridSpan w:val="12"/>
            <w:shd w:val="clear" w:color="auto" w:fill="auto"/>
          </w:tcPr>
          <w:p w:rsidR="00FD5901" w:rsidRPr="000B3906" w:rsidRDefault="00FD5901" w:rsidP="00C65A57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I certify that no conflict of interest exists with this secondary employment and that the secondary emp</w:t>
            </w:r>
            <w:r w:rsidR="00C65A57" w:rsidRPr="000B3906">
              <w:rPr>
                <w:rFonts w:ascii="Arial Narrow" w:hAnsi="Arial Narrow"/>
                <w:sz w:val="20"/>
                <w:szCs w:val="20"/>
              </w:rPr>
              <w:t>loyment will not interfere with the</w:t>
            </w:r>
            <w:r w:rsidR="002D0C66" w:rsidRPr="000B3906">
              <w:rPr>
                <w:rFonts w:ascii="Arial Narrow" w:hAnsi="Arial Narrow"/>
                <w:sz w:val="20"/>
                <w:szCs w:val="20"/>
              </w:rPr>
              <w:t xml:space="preserve"> per</w:t>
            </w:r>
            <w:r w:rsidR="00C65A57" w:rsidRPr="000B3906">
              <w:rPr>
                <w:rFonts w:ascii="Arial Narrow" w:hAnsi="Arial Narrow"/>
                <w:sz w:val="20"/>
                <w:szCs w:val="20"/>
              </w:rPr>
              <w:t xml:space="preserve">formance </w:t>
            </w:r>
            <w:r w:rsidR="002D0C66" w:rsidRPr="000B3906">
              <w:rPr>
                <w:rFonts w:ascii="Arial Narrow" w:hAnsi="Arial Narrow"/>
                <w:sz w:val="20"/>
                <w:szCs w:val="20"/>
              </w:rPr>
              <w:t xml:space="preserve">of my duties and responsibilities or </w:t>
            </w:r>
            <w:r w:rsidRPr="000B3906">
              <w:rPr>
                <w:rFonts w:ascii="Arial Narrow" w:hAnsi="Arial Narrow"/>
                <w:sz w:val="20"/>
                <w:szCs w:val="20"/>
              </w:rPr>
              <w:t>my current work schedule or</w:t>
            </w:r>
            <w:r w:rsidR="002D0C66" w:rsidRPr="000B3906">
              <w:rPr>
                <w:rFonts w:ascii="Arial Narrow" w:hAnsi="Arial Narrow"/>
                <w:sz w:val="20"/>
                <w:szCs w:val="20"/>
              </w:rPr>
              <w:t>, including</w:t>
            </w:r>
            <w:r w:rsidRPr="000B3906">
              <w:rPr>
                <w:rFonts w:ascii="Arial Narrow" w:hAnsi="Arial Narrow"/>
                <w:sz w:val="20"/>
                <w:szCs w:val="20"/>
              </w:rPr>
              <w:t xml:space="preserve"> but not limited to, required overtime.</w:t>
            </w:r>
          </w:p>
        </w:tc>
      </w:tr>
      <w:tr w:rsidR="00FD5901" w:rsidRPr="000B3906" w:rsidTr="000B3906">
        <w:tc>
          <w:tcPr>
            <w:tcW w:w="6948" w:type="dxa"/>
            <w:gridSpan w:val="7"/>
            <w:shd w:val="clear" w:color="auto" w:fill="auto"/>
          </w:tcPr>
          <w:p w:rsidR="00FD5901" w:rsidRPr="000B3906" w:rsidRDefault="00FD5901" w:rsidP="001234E2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Employee Signature:</w:t>
            </w:r>
          </w:p>
          <w:p w:rsidR="00FD5901" w:rsidRPr="000B3906" w:rsidRDefault="00FD5901" w:rsidP="001234E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68" w:type="dxa"/>
            <w:gridSpan w:val="5"/>
            <w:shd w:val="clear" w:color="auto" w:fill="auto"/>
          </w:tcPr>
          <w:p w:rsidR="00FD5901" w:rsidRPr="000B3906" w:rsidRDefault="00FD5901" w:rsidP="001234E2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Date:</w:t>
            </w:r>
          </w:p>
        </w:tc>
      </w:tr>
      <w:tr w:rsidR="00046AED" w:rsidRPr="000B3906" w:rsidTr="000B3906">
        <w:tc>
          <w:tcPr>
            <w:tcW w:w="11016" w:type="dxa"/>
            <w:gridSpan w:val="12"/>
            <w:shd w:val="clear" w:color="auto" w:fill="auto"/>
          </w:tcPr>
          <w:p w:rsidR="00046AED" w:rsidRPr="000B3906" w:rsidRDefault="00046AED" w:rsidP="00CD09B8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Agency Human Resources Administrator Action:</w:t>
            </w:r>
            <w:r w:rsidRPr="000B3906">
              <w:rPr>
                <w:rFonts w:ascii="Arial Narrow" w:hAnsi="Arial Narrow"/>
                <w:sz w:val="20"/>
                <w:szCs w:val="20"/>
              </w:rPr>
              <w:tab/>
              <w:t xml:space="preserve">        _____Approved                              _____ Denied</w:t>
            </w:r>
            <w:r w:rsidR="00FD0ACA" w:rsidRPr="000B3906">
              <w:rPr>
                <w:rFonts w:ascii="Arial Narrow" w:hAnsi="Arial Narrow"/>
                <w:sz w:val="20"/>
                <w:szCs w:val="20"/>
              </w:rPr>
              <w:t xml:space="preserve">. </w:t>
            </w:r>
          </w:p>
          <w:p w:rsidR="00046AED" w:rsidRPr="000B3906" w:rsidRDefault="00046AED" w:rsidP="00CD09B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6AED" w:rsidRPr="000B3906" w:rsidTr="000B3906">
        <w:tc>
          <w:tcPr>
            <w:tcW w:w="11016" w:type="dxa"/>
            <w:gridSpan w:val="12"/>
            <w:shd w:val="clear" w:color="auto" w:fill="auto"/>
          </w:tcPr>
          <w:p w:rsidR="00046AED" w:rsidRPr="000B3906" w:rsidRDefault="00C65A57" w:rsidP="00CD09B8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Reason for D</w:t>
            </w:r>
            <w:r w:rsidR="00227016" w:rsidRPr="000B3906">
              <w:rPr>
                <w:rFonts w:ascii="Arial Narrow" w:hAnsi="Arial Narrow"/>
                <w:sz w:val="20"/>
                <w:szCs w:val="20"/>
              </w:rPr>
              <w:t>enial/Comments</w:t>
            </w:r>
            <w:r w:rsidR="00FD0ACA" w:rsidRPr="000B3906">
              <w:rPr>
                <w:rFonts w:ascii="Arial Narrow" w:hAnsi="Arial Narrow"/>
                <w:sz w:val="20"/>
                <w:szCs w:val="20"/>
              </w:rPr>
              <w:t>:</w:t>
            </w:r>
          </w:p>
          <w:p w:rsidR="00046AED" w:rsidRPr="000B3906" w:rsidRDefault="00046AED" w:rsidP="00CD09B8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046AED" w:rsidRPr="000B3906" w:rsidTr="000B3906">
        <w:tc>
          <w:tcPr>
            <w:tcW w:w="11016" w:type="dxa"/>
            <w:gridSpan w:val="12"/>
            <w:shd w:val="clear" w:color="auto" w:fill="auto"/>
          </w:tcPr>
          <w:p w:rsidR="00046AED" w:rsidRPr="000B3906" w:rsidRDefault="00046AED" w:rsidP="00CD09B8">
            <w:pPr>
              <w:rPr>
                <w:rFonts w:ascii="Arial Narrow" w:hAnsi="Arial Narrow"/>
                <w:sz w:val="20"/>
                <w:szCs w:val="20"/>
              </w:rPr>
            </w:pPr>
          </w:p>
          <w:p w:rsidR="00046AED" w:rsidRPr="000B3906" w:rsidRDefault="00046AED" w:rsidP="00CD09B8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046AED" w:rsidRPr="000B3906" w:rsidTr="000B3906">
        <w:tc>
          <w:tcPr>
            <w:tcW w:w="11016" w:type="dxa"/>
            <w:gridSpan w:val="12"/>
            <w:shd w:val="clear" w:color="auto" w:fill="auto"/>
          </w:tcPr>
          <w:p w:rsidR="00046AED" w:rsidRPr="000B3906" w:rsidRDefault="00046AED" w:rsidP="00CD09B8">
            <w:pPr>
              <w:rPr>
                <w:rFonts w:ascii="Arial Narrow" w:hAnsi="Arial Narrow"/>
                <w:sz w:val="20"/>
                <w:szCs w:val="20"/>
              </w:rPr>
            </w:pPr>
          </w:p>
          <w:p w:rsidR="00046AED" w:rsidRPr="000B3906" w:rsidRDefault="00046AED" w:rsidP="00CD09B8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046AED" w:rsidRPr="000B3906" w:rsidTr="000B3906">
        <w:tc>
          <w:tcPr>
            <w:tcW w:w="6948" w:type="dxa"/>
            <w:gridSpan w:val="7"/>
            <w:shd w:val="clear" w:color="auto" w:fill="auto"/>
          </w:tcPr>
          <w:p w:rsidR="00046AED" w:rsidRPr="000B3906" w:rsidRDefault="00046AED" w:rsidP="00CD09B8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Agency Human Resources Administrator</w:t>
            </w:r>
            <w:r w:rsidR="00FD0ACA" w:rsidRPr="000B3906">
              <w:rPr>
                <w:rFonts w:ascii="Arial Narrow" w:hAnsi="Arial Narrow"/>
                <w:sz w:val="20"/>
                <w:szCs w:val="20"/>
              </w:rPr>
              <w:t xml:space="preserve"> Signature</w:t>
            </w:r>
            <w:r w:rsidRPr="000B3906">
              <w:rPr>
                <w:rFonts w:ascii="Arial Narrow" w:hAnsi="Arial Narrow"/>
                <w:sz w:val="20"/>
                <w:szCs w:val="20"/>
              </w:rPr>
              <w:t>:</w:t>
            </w:r>
          </w:p>
          <w:p w:rsidR="00046AED" w:rsidRPr="000B3906" w:rsidRDefault="00046AED" w:rsidP="00CD09B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68" w:type="dxa"/>
            <w:gridSpan w:val="5"/>
            <w:shd w:val="clear" w:color="auto" w:fill="auto"/>
          </w:tcPr>
          <w:p w:rsidR="00046AED" w:rsidRPr="000B3906" w:rsidRDefault="00046AED" w:rsidP="00CD09B8">
            <w:pPr>
              <w:rPr>
                <w:rFonts w:ascii="Arial Narrow" w:hAnsi="Arial Narrow"/>
                <w:sz w:val="20"/>
                <w:szCs w:val="20"/>
              </w:rPr>
            </w:pPr>
            <w:r w:rsidRPr="000B3906">
              <w:rPr>
                <w:rFonts w:ascii="Arial Narrow" w:hAnsi="Arial Narrow"/>
                <w:sz w:val="20"/>
                <w:szCs w:val="20"/>
              </w:rPr>
              <w:t>Date:</w:t>
            </w:r>
          </w:p>
        </w:tc>
      </w:tr>
    </w:tbl>
    <w:p w:rsidR="00487A7B" w:rsidRPr="001234E2" w:rsidRDefault="00487A7B" w:rsidP="00C712D6"/>
    <w:sectPr w:rsidR="00487A7B" w:rsidRPr="001234E2" w:rsidSect="00967DAC">
      <w:headerReference w:type="default" r:id="rId6"/>
      <w:pgSz w:w="12240" w:h="15840"/>
      <w:pgMar w:top="245" w:right="720" w:bottom="245" w:left="720" w:header="25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690" w:rsidRDefault="00530690" w:rsidP="00530690">
      <w:r>
        <w:separator/>
      </w:r>
    </w:p>
  </w:endnote>
  <w:endnote w:type="continuationSeparator" w:id="0">
    <w:p w:rsidR="00530690" w:rsidRDefault="00530690" w:rsidP="00530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NMGAH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690" w:rsidRDefault="00530690" w:rsidP="00530690">
      <w:r>
        <w:separator/>
      </w:r>
    </w:p>
  </w:footnote>
  <w:footnote w:type="continuationSeparator" w:id="0">
    <w:p w:rsidR="00530690" w:rsidRDefault="00530690" w:rsidP="005306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690" w:rsidRDefault="00530690" w:rsidP="00530690">
    <w:pPr>
      <w:pStyle w:val="Header"/>
      <w:rPr>
        <w:rFonts w:ascii="Arial Narrow" w:hAnsi="Arial Narrow"/>
        <w:b/>
        <w:sz w:val="22"/>
        <w:szCs w:val="22"/>
      </w:rPr>
    </w:pPr>
    <w:r w:rsidRPr="00967DAC">
      <w:rPr>
        <w:rFonts w:ascii="Arial Narrow" w:hAnsi="Arial Narrow"/>
        <w:b/>
        <w:sz w:val="20"/>
        <w:szCs w:val="20"/>
      </w:rPr>
      <w:t>DCF</w:t>
    </w:r>
    <w:r w:rsidR="00967DAC" w:rsidRPr="00967DAC">
      <w:rPr>
        <w:rFonts w:ascii="Arial Narrow" w:hAnsi="Arial Narrow"/>
        <w:b/>
        <w:sz w:val="20"/>
        <w:szCs w:val="20"/>
      </w:rPr>
      <w:t>-</w:t>
    </w:r>
    <w:r w:rsidRPr="00967DAC">
      <w:rPr>
        <w:rFonts w:ascii="Arial Narrow" w:hAnsi="Arial Narrow"/>
        <w:b/>
        <w:sz w:val="20"/>
        <w:szCs w:val="20"/>
      </w:rPr>
      <w:t>3050</w:t>
    </w:r>
    <w:r w:rsidRPr="00530690">
      <w:rPr>
        <w:rFonts w:ascii="Arial Narrow" w:hAnsi="Arial Narrow"/>
        <w:b/>
        <w:sz w:val="22"/>
        <w:szCs w:val="22"/>
      </w:rPr>
      <w:ptab w:relativeTo="margin" w:alignment="center" w:leader="none"/>
    </w:r>
    <w:r w:rsidRPr="003A165B">
      <w:rPr>
        <w:rFonts w:ascii="Arial Narrow" w:hAnsi="Arial Narrow"/>
        <w:b/>
        <w:sz w:val="22"/>
        <w:szCs w:val="22"/>
      </w:rPr>
      <w:t>Department of Children and Families</w:t>
    </w:r>
    <w:r>
      <w:rPr>
        <w:rFonts w:ascii="Arial Narrow" w:hAnsi="Arial Narrow"/>
        <w:b/>
        <w:sz w:val="22"/>
        <w:szCs w:val="22"/>
      </w:rPr>
      <w:t xml:space="preserve"> </w:t>
    </w:r>
  </w:p>
  <w:p w:rsidR="00530690" w:rsidRDefault="00530690" w:rsidP="00530690">
    <w:pPr>
      <w:pStyle w:val="Header"/>
      <w:jc w:val="center"/>
    </w:pPr>
    <w:r w:rsidRPr="00967DAC">
      <w:rPr>
        <w:rFonts w:ascii="Arial Narrow" w:hAnsi="Arial Narrow"/>
        <w:b/>
        <w:sz w:val="20"/>
        <w:szCs w:val="20"/>
      </w:rPr>
      <w:t>04/2015 (new)</w:t>
    </w:r>
    <w:r>
      <w:rPr>
        <w:rFonts w:ascii="Arial Narrow" w:hAnsi="Arial Narrow"/>
        <w:b/>
        <w:sz w:val="22"/>
        <w:szCs w:val="22"/>
      </w:rPr>
      <w:t xml:space="preserve">                                                   </w:t>
    </w:r>
    <w:r w:rsidRPr="003A165B">
      <w:rPr>
        <w:rFonts w:ascii="Arial Narrow" w:hAnsi="Arial Narrow"/>
        <w:b/>
        <w:sz w:val="22"/>
        <w:szCs w:val="22"/>
      </w:rPr>
      <w:t>Secondary Employment Request Form</w:t>
    </w:r>
    <w:r w:rsidRPr="00530690">
      <w:rPr>
        <w:rFonts w:ascii="Arial Narrow" w:hAnsi="Arial Narrow"/>
        <w:b/>
        <w:sz w:val="22"/>
        <w:szCs w:val="22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762"/>
    <w:rsid w:val="00046AED"/>
    <w:rsid w:val="000923FE"/>
    <w:rsid w:val="000B3906"/>
    <w:rsid w:val="001132CA"/>
    <w:rsid w:val="001234E2"/>
    <w:rsid w:val="00227016"/>
    <w:rsid w:val="002D0C66"/>
    <w:rsid w:val="003A165B"/>
    <w:rsid w:val="00487A7B"/>
    <w:rsid w:val="004D0636"/>
    <w:rsid w:val="00530690"/>
    <w:rsid w:val="00767BF7"/>
    <w:rsid w:val="00967DAC"/>
    <w:rsid w:val="00992B62"/>
    <w:rsid w:val="00A5153B"/>
    <w:rsid w:val="00AB1139"/>
    <w:rsid w:val="00B04A2D"/>
    <w:rsid w:val="00BA4873"/>
    <w:rsid w:val="00C65A57"/>
    <w:rsid w:val="00C712D6"/>
    <w:rsid w:val="00CD09B8"/>
    <w:rsid w:val="00D052F1"/>
    <w:rsid w:val="00D52AC1"/>
    <w:rsid w:val="00E0524C"/>
    <w:rsid w:val="00EE0762"/>
    <w:rsid w:val="00FD0ACA"/>
    <w:rsid w:val="00FD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sid w:val="001132CA"/>
    <w:pPr>
      <w:autoSpaceDE w:val="0"/>
      <w:autoSpaceDN w:val="0"/>
      <w:adjustRightInd w:val="0"/>
    </w:pPr>
    <w:rPr>
      <w:rFonts w:ascii="CNMGAH+TimesNewRoman" w:hAnsi="CNMGAH+TimesNewRoman" w:cs="CNMGAH+TimesNewRoman"/>
      <w:color w:val="000000"/>
      <w:sz w:val="24"/>
      <w:szCs w:val="24"/>
    </w:rPr>
  </w:style>
  <w:style w:type="table" w:styleId="TableGrid">
    <w:name w:val="Table Grid"/>
    <w:basedOn w:val="TableNormal"/>
    <w:rsid w:val="001132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712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5306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0690"/>
    <w:rPr>
      <w:sz w:val="24"/>
      <w:szCs w:val="24"/>
    </w:rPr>
  </w:style>
  <w:style w:type="paragraph" w:styleId="Footer">
    <w:name w:val="footer"/>
    <w:basedOn w:val="Normal"/>
    <w:link w:val="FooterChar"/>
    <w:rsid w:val="005306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3069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4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DCF-3050.dotx</Template>
  <TotalTime>1</TotalTime>
  <Pages>1</Pages>
  <Words>209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of Children and Families</vt:lpstr>
    </vt:vector>
  </TitlesOfParts>
  <Company>DEPARTMENT OF CHILDREN AND FAMILIES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of Children and Families</dc:title>
  <dc:subject/>
  <dc:creator>jperez</dc:creator>
  <cp:keywords/>
  <dc:description/>
  <cp:lastModifiedBy>SHEA, CHARLOTTE</cp:lastModifiedBy>
  <cp:revision>2</cp:revision>
  <cp:lastPrinted>2013-02-25T17:47:00Z</cp:lastPrinted>
  <dcterms:created xsi:type="dcterms:W3CDTF">2015-04-08T17:56:00Z</dcterms:created>
  <dcterms:modified xsi:type="dcterms:W3CDTF">2015-04-08T17:56:00Z</dcterms:modified>
</cp:coreProperties>
</file>