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22F3" w14:textId="13F6859A" w:rsidR="00354405" w:rsidRPr="008647A4" w:rsidRDefault="008640B5" w:rsidP="00A775D4">
      <w:pPr>
        <w:widowControl w:val="0"/>
        <w:autoSpaceDE w:val="0"/>
        <w:autoSpaceDN w:val="0"/>
        <w:adjustRightInd w:val="0"/>
        <w:spacing w:line="200" w:lineRule="exact"/>
        <w:ind w:left="180" w:hanging="360"/>
        <w:rPr>
          <w:rFonts w:ascii="Arial" w:hAnsi="Arial" w:cs="Arial"/>
          <w:noProof/>
          <w:sz w:val="18"/>
          <w:szCs w:val="18"/>
          <w:u w:val="single"/>
        </w:rPr>
      </w:pPr>
      <w:commentRangeStart w:id="0"/>
      <w:commentRangeEnd w:id="0"/>
      <w:r>
        <w:rPr>
          <w:rStyle w:val="CommentReference"/>
        </w:rPr>
        <w:commentReference w:id="0"/>
      </w:r>
    </w:p>
    <w:sectPr w:rsidR="00354405" w:rsidRPr="008647A4" w:rsidSect="00F05E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 w:code="1"/>
      <w:pgMar w:top="720" w:right="1080" w:bottom="720" w:left="1080" w:header="288" w:footer="288" w:gutter="0"/>
      <w:pgNumType w:start="1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agne, Geri-Lynne" w:date="2025-07-11T10:21:00Z" w:initials="GG">
    <w:p w14:paraId="1D5B993E" w14:textId="77777777" w:rsidR="00567F1D" w:rsidRDefault="008640B5" w:rsidP="00567F1D">
      <w:pPr>
        <w:pStyle w:val="CommentText"/>
      </w:pPr>
      <w:r>
        <w:rPr>
          <w:rStyle w:val="CommentReference"/>
        </w:rPr>
        <w:annotationRef/>
      </w:r>
      <w:r w:rsidR="00567F1D">
        <w:rPr>
          <w:b/>
          <w:bCs/>
        </w:rPr>
        <w:t>Provide a detailed outline of the contractor’s responsibilities, including:</w:t>
      </w:r>
    </w:p>
    <w:p w14:paraId="5E12A535" w14:textId="77777777" w:rsidR="00567F1D" w:rsidRDefault="00567F1D" w:rsidP="00567F1D">
      <w:pPr>
        <w:pStyle w:val="CommentText"/>
        <w:numPr>
          <w:ilvl w:val="0"/>
          <w:numId w:val="19"/>
        </w:numPr>
      </w:pPr>
      <w:r>
        <w:rPr>
          <w:b/>
          <w:bCs/>
        </w:rPr>
        <w:t xml:space="preserve">Goods and/or Services to be Delivered: </w:t>
      </w:r>
      <w:r>
        <w:t>Specify all products, materials, or services the contractor is expected to furnish.</w:t>
      </w:r>
    </w:p>
    <w:p w14:paraId="0C58B940" w14:textId="77777777" w:rsidR="00567F1D" w:rsidRDefault="00567F1D" w:rsidP="00567F1D">
      <w:pPr>
        <w:pStyle w:val="CommentText"/>
        <w:numPr>
          <w:ilvl w:val="0"/>
          <w:numId w:val="19"/>
        </w:numPr>
      </w:pPr>
      <w:r>
        <w:rPr>
          <w:b/>
          <w:bCs/>
        </w:rPr>
        <w:t xml:space="preserve">Scope of Work (SOW): </w:t>
      </w:r>
      <w:r>
        <w:t>Describe the tasks, deliverables, timelines, and performance standards associated with the engagement.</w:t>
      </w:r>
    </w:p>
    <w:p w14:paraId="305F8CBE" w14:textId="77777777" w:rsidR="00567F1D" w:rsidRDefault="00567F1D" w:rsidP="00567F1D">
      <w:pPr>
        <w:pStyle w:val="CommentText"/>
        <w:numPr>
          <w:ilvl w:val="0"/>
          <w:numId w:val="19"/>
        </w:numPr>
      </w:pPr>
      <w:r>
        <w:rPr>
          <w:b/>
          <w:bCs/>
        </w:rPr>
        <w:t xml:space="preserve">Pricing Structure: </w:t>
      </w:r>
      <w:r>
        <w:t>Include detailed pricing information, such as unit costs, total contract value, payment terms, and any applicable rates or fees.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5F8C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0BD3AA" w16cex:dateUtc="2025-07-11T14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5F8CBE" w16cid:durableId="450BD3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376E" w14:textId="77777777" w:rsidR="005576ED" w:rsidRDefault="005576ED">
      <w:r>
        <w:separator/>
      </w:r>
    </w:p>
  </w:endnote>
  <w:endnote w:type="continuationSeparator" w:id="0">
    <w:p w14:paraId="2C7535C0" w14:textId="77777777" w:rsidR="005576ED" w:rsidRDefault="0055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C74B" w14:textId="77777777" w:rsidR="00A72FC7" w:rsidRDefault="00A72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5103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422997" w14:textId="2FDFDCDF" w:rsidR="001D4DAC" w:rsidRDefault="001D4D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4B17171" w14:textId="77777777" w:rsidR="00E60A2A" w:rsidRDefault="00E60A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B72" w14:textId="77777777" w:rsidR="00A72FC7" w:rsidRDefault="00A72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226D" w14:textId="77777777" w:rsidR="005576ED" w:rsidRDefault="005576ED">
      <w:r>
        <w:separator/>
      </w:r>
    </w:p>
  </w:footnote>
  <w:footnote w:type="continuationSeparator" w:id="0">
    <w:p w14:paraId="34DDFFF3" w14:textId="77777777" w:rsidR="005576ED" w:rsidRDefault="0055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6018" w14:textId="77777777" w:rsidR="00A72FC7" w:rsidRDefault="00A72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1978" w14:textId="086CFACE" w:rsidR="00DF511C" w:rsidRDefault="00F05E7B" w:rsidP="00F05E7B">
    <w:pPr>
      <w:pStyle w:val="Header"/>
      <w:tabs>
        <w:tab w:val="clear" w:pos="4320"/>
        <w:tab w:val="clear" w:pos="8640"/>
        <w:tab w:val="center" w:pos="5040"/>
        <w:tab w:val="left" w:pos="8853"/>
        <w:tab w:val="right" w:pos="9360"/>
      </w:tabs>
      <w:rPr>
        <w:sz w:val="16"/>
        <w:szCs w:val="16"/>
      </w:rPr>
    </w:pPr>
    <w:r>
      <w:rPr>
        <w:sz w:val="16"/>
        <w:szCs w:val="16"/>
      </w:rPr>
      <w:tab/>
    </w:r>
    <w:r w:rsidR="00AB2C8A" w:rsidRPr="00AB2C8A">
      <w:rPr>
        <w:noProof/>
        <w:sz w:val="16"/>
        <w:szCs w:val="16"/>
      </w:rPr>
      <w:drawing>
        <wp:inline distT="0" distB="0" distL="0" distR="0" wp14:anchorId="5E47C1CB" wp14:editId="157B217C">
          <wp:extent cx="3758184" cy="594360"/>
          <wp:effectExtent l="0" t="0" r="0" b="0"/>
          <wp:docPr id="378898618" name="Picture 1" descr="Ic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898618" name="Picture 1" descr="Icon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58184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</w:p>
  <w:p w14:paraId="05F746B4" w14:textId="59382FBB" w:rsidR="00F05E7B" w:rsidRPr="00A72FC7" w:rsidRDefault="00A72FC7" w:rsidP="00C91CDD">
    <w:pPr>
      <w:pStyle w:val="Header"/>
      <w:tabs>
        <w:tab w:val="clear" w:pos="4320"/>
        <w:tab w:val="clear" w:pos="8640"/>
        <w:tab w:val="center" w:pos="5040"/>
        <w:tab w:val="right" w:pos="9360"/>
      </w:tabs>
      <w:rPr>
        <w:b/>
        <w:bCs/>
        <w:sz w:val="32"/>
        <w:szCs w:val="32"/>
      </w:rPr>
    </w:pPr>
    <w:r>
      <w:rPr>
        <w:b/>
        <w:bCs/>
        <w:sz w:val="18"/>
        <w:szCs w:val="18"/>
      </w:rPr>
      <w:tab/>
    </w:r>
    <w:r w:rsidRPr="00A72FC7">
      <w:rPr>
        <w:b/>
        <w:bCs/>
        <w:sz w:val="32"/>
        <w:szCs w:val="32"/>
      </w:rPr>
      <w:t>Exhibit A</w:t>
    </w:r>
  </w:p>
  <w:p w14:paraId="261DF1C1" w14:textId="7B03A999" w:rsidR="007545D9" w:rsidRDefault="00C91CDD" w:rsidP="00F05E7B">
    <w:pPr>
      <w:pStyle w:val="Header"/>
      <w:tabs>
        <w:tab w:val="clear" w:pos="4320"/>
        <w:tab w:val="clear" w:pos="8640"/>
        <w:tab w:val="center" w:pos="5040"/>
        <w:tab w:val="right" w:pos="9360"/>
      </w:tabs>
      <w:rPr>
        <w:b/>
        <w:bCs/>
        <w:sz w:val="18"/>
        <w:szCs w:val="18"/>
      </w:rPr>
    </w:pPr>
    <w:r w:rsidRPr="00C91CDD">
      <w:rPr>
        <w:b/>
        <w:bCs/>
        <w:sz w:val="18"/>
        <w:szCs w:val="18"/>
      </w:rPr>
      <w:t>Agency Contract Number:</w:t>
    </w:r>
    <w:r w:rsidR="00335BE5">
      <w:rPr>
        <w:b/>
        <w:bCs/>
        <w:sz w:val="18"/>
        <w:szCs w:val="18"/>
      </w:rPr>
      <w:t xml:space="preserve"> </w:t>
    </w:r>
  </w:p>
  <w:p w14:paraId="6B293B4B" w14:textId="77777777" w:rsidR="00F8189F" w:rsidRPr="001E6419" w:rsidRDefault="00F8189F" w:rsidP="00F05E7B">
    <w:pPr>
      <w:pStyle w:val="Header"/>
      <w:tabs>
        <w:tab w:val="clear" w:pos="4320"/>
        <w:tab w:val="clear" w:pos="8640"/>
        <w:tab w:val="center" w:pos="5040"/>
        <w:tab w:val="right" w:pos="936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340C" w14:textId="77777777" w:rsidR="00A72FC7" w:rsidRDefault="00A72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A9E"/>
    <w:multiLevelType w:val="hybridMultilevel"/>
    <w:tmpl w:val="76E493F8"/>
    <w:lvl w:ilvl="0" w:tplc="1EA2B2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483956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487008">
      <w:start w:val="1"/>
      <w:numFmt w:val="decimal"/>
      <w:lvlText w:val="(%3)"/>
      <w:lvlJc w:val="left"/>
      <w:pPr>
        <w:tabs>
          <w:tab w:val="num" w:pos="792"/>
        </w:tabs>
        <w:ind w:left="720" w:hanging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620335E"/>
    <w:multiLevelType w:val="hybridMultilevel"/>
    <w:tmpl w:val="F49C8B82"/>
    <w:lvl w:ilvl="0" w:tplc="68BA19C8">
      <w:start w:val="7"/>
      <w:numFmt w:val="decimal"/>
      <w:lvlText w:val="%1."/>
      <w:lvlJc w:val="left"/>
      <w:pPr>
        <w:ind w:left="4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1F3339"/>
    <w:multiLevelType w:val="hybridMultilevel"/>
    <w:tmpl w:val="9D52CC02"/>
    <w:lvl w:ilvl="0" w:tplc="16DC49B4">
      <w:start w:val="1"/>
      <w:numFmt w:val="upperLetter"/>
      <w:lvlText w:val="%1."/>
      <w:lvlJc w:val="left"/>
      <w:pPr>
        <w:ind w:left="100" w:hanging="245"/>
      </w:pPr>
      <w:rPr>
        <w:rFonts w:ascii="Arial" w:eastAsia="Arial" w:hAnsi="Arial" w:hint="default"/>
        <w:sz w:val="20"/>
        <w:szCs w:val="20"/>
      </w:rPr>
    </w:lvl>
    <w:lvl w:ilvl="1" w:tplc="F7DAFF5A">
      <w:start w:val="1"/>
      <w:numFmt w:val="bullet"/>
      <w:lvlText w:val="•"/>
      <w:lvlJc w:val="left"/>
      <w:pPr>
        <w:ind w:left="1208" w:hanging="245"/>
      </w:pPr>
      <w:rPr>
        <w:rFonts w:hint="default"/>
      </w:rPr>
    </w:lvl>
    <w:lvl w:ilvl="2" w:tplc="DA581D4E">
      <w:start w:val="1"/>
      <w:numFmt w:val="bullet"/>
      <w:lvlText w:val="•"/>
      <w:lvlJc w:val="left"/>
      <w:pPr>
        <w:ind w:left="2316" w:hanging="245"/>
      </w:pPr>
      <w:rPr>
        <w:rFonts w:hint="default"/>
      </w:rPr>
    </w:lvl>
    <w:lvl w:ilvl="3" w:tplc="B2E6A22C">
      <w:start w:val="1"/>
      <w:numFmt w:val="bullet"/>
      <w:lvlText w:val="•"/>
      <w:lvlJc w:val="left"/>
      <w:pPr>
        <w:ind w:left="3424" w:hanging="245"/>
      </w:pPr>
      <w:rPr>
        <w:rFonts w:hint="default"/>
      </w:rPr>
    </w:lvl>
    <w:lvl w:ilvl="4" w:tplc="18A01B14">
      <w:start w:val="1"/>
      <w:numFmt w:val="bullet"/>
      <w:lvlText w:val="•"/>
      <w:lvlJc w:val="left"/>
      <w:pPr>
        <w:ind w:left="4532" w:hanging="245"/>
      </w:pPr>
      <w:rPr>
        <w:rFonts w:hint="default"/>
      </w:rPr>
    </w:lvl>
    <w:lvl w:ilvl="5" w:tplc="3E64EC84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2B20C5D0">
      <w:start w:val="1"/>
      <w:numFmt w:val="bullet"/>
      <w:lvlText w:val="•"/>
      <w:lvlJc w:val="left"/>
      <w:pPr>
        <w:ind w:left="6748" w:hanging="245"/>
      </w:pPr>
      <w:rPr>
        <w:rFonts w:hint="default"/>
      </w:rPr>
    </w:lvl>
    <w:lvl w:ilvl="7" w:tplc="4E9E5F70">
      <w:start w:val="1"/>
      <w:numFmt w:val="bullet"/>
      <w:lvlText w:val="•"/>
      <w:lvlJc w:val="left"/>
      <w:pPr>
        <w:ind w:left="7856" w:hanging="245"/>
      </w:pPr>
      <w:rPr>
        <w:rFonts w:hint="default"/>
      </w:rPr>
    </w:lvl>
    <w:lvl w:ilvl="8" w:tplc="B526F778">
      <w:start w:val="1"/>
      <w:numFmt w:val="bullet"/>
      <w:lvlText w:val="•"/>
      <w:lvlJc w:val="left"/>
      <w:pPr>
        <w:ind w:left="8964" w:hanging="245"/>
      </w:pPr>
      <w:rPr>
        <w:rFonts w:hint="default"/>
      </w:rPr>
    </w:lvl>
  </w:abstractNum>
  <w:abstractNum w:abstractNumId="3" w15:restartNumberingAfterBreak="0">
    <w:nsid w:val="0E546FA4"/>
    <w:multiLevelType w:val="hybridMultilevel"/>
    <w:tmpl w:val="1332D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5497"/>
    <w:multiLevelType w:val="hybridMultilevel"/>
    <w:tmpl w:val="DD083CE8"/>
    <w:lvl w:ilvl="0" w:tplc="F92CAC88">
      <w:start w:val="10"/>
      <w:numFmt w:val="decimal"/>
      <w:lvlText w:val="%1."/>
      <w:lvlJc w:val="left"/>
      <w:pPr>
        <w:ind w:left="100" w:hanging="334"/>
      </w:pPr>
      <w:rPr>
        <w:rFonts w:ascii="Arial" w:eastAsia="Arial" w:hAnsi="Arial" w:hint="default"/>
        <w:sz w:val="20"/>
        <w:szCs w:val="20"/>
      </w:rPr>
    </w:lvl>
    <w:lvl w:ilvl="1" w:tplc="63B0E73E">
      <w:start w:val="1"/>
      <w:numFmt w:val="bullet"/>
      <w:lvlText w:val="•"/>
      <w:lvlJc w:val="left"/>
      <w:pPr>
        <w:ind w:left="1208" w:hanging="334"/>
      </w:pPr>
      <w:rPr>
        <w:rFonts w:hint="default"/>
      </w:rPr>
    </w:lvl>
    <w:lvl w:ilvl="2" w:tplc="ED8EE154">
      <w:start w:val="1"/>
      <w:numFmt w:val="bullet"/>
      <w:lvlText w:val="•"/>
      <w:lvlJc w:val="left"/>
      <w:pPr>
        <w:ind w:left="2316" w:hanging="334"/>
      </w:pPr>
      <w:rPr>
        <w:rFonts w:hint="default"/>
      </w:rPr>
    </w:lvl>
    <w:lvl w:ilvl="3" w:tplc="08A63F52">
      <w:start w:val="1"/>
      <w:numFmt w:val="bullet"/>
      <w:lvlText w:val="•"/>
      <w:lvlJc w:val="left"/>
      <w:pPr>
        <w:ind w:left="3424" w:hanging="334"/>
      </w:pPr>
      <w:rPr>
        <w:rFonts w:hint="default"/>
      </w:rPr>
    </w:lvl>
    <w:lvl w:ilvl="4" w:tplc="C066AF7A">
      <w:start w:val="1"/>
      <w:numFmt w:val="bullet"/>
      <w:lvlText w:val="•"/>
      <w:lvlJc w:val="left"/>
      <w:pPr>
        <w:ind w:left="4532" w:hanging="334"/>
      </w:pPr>
      <w:rPr>
        <w:rFonts w:hint="default"/>
      </w:rPr>
    </w:lvl>
    <w:lvl w:ilvl="5" w:tplc="86447C58">
      <w:start w:val="1"/>
      <w:numFmt w:val="bullet"/>
      <w:lvlText w:val="•"/>
      <w:lvlJc w:val="left"/>
      <w:pPr>
        <w:ind w:left="5640" w:hanging="334"/>
      </w:pPr>
      <w:rPr>
        <w:rFonts w:hint="default"/>
      </w:rPr>
    </w:lvl>
    <w:lvl w:ilvl="6" w:tplc="B8DA11E0">
      <w:start w:val="1"/>
      <w:numFmt w:val="bullet"/>
      <w:lvlText w:val="•"/>
      <w:lvlJc w:val="left"/>
      <w:pPr>
        <w:ind w:left="6748" w:hanging="334"/>
      </w:pPr>
      <w:rPr>
        <w:rFonts w:hint="default"/>
      </w:rPr>
    </w:lvl>
    <w:lvl w:ilvl="7" w:tplc="191E132A">
      <w:start w:val="1"/>
      <w:numFmt w:val="bullet"/>
      <w:lvlText w:val="•"/>
      <w:lvlJc w:val="left"/>
      <w:pPr>
        <w:ind w:left="7856" w:hanging="334"/>
      </w:pPr>
      <w:rPr>
        <w:rFonts w:hint="default"/>
      </w:rPr>
    </w:lvl>
    <w:lvl w:ilvl="8" w:tplc="75B4DFC8">
      <w:start w:val="1"/>
      <w:numFmt w:val="bullet"/>
      <w:lvlText w:val="•"/>
      <w:lvlJc w:val="left"/>
      <w:pPr>
        <w:ind w:left="8964" w:hanging="334"/>
      </w:pPr>
      <w:rPr>
        <w:rFonts w:hint="default"/>
      </w:rPr>
    </w:lvl>
  </w:abstractNum>
  <w:abstractNum w:abstractNumId="5" w15:restartNumberingAfterBreak="0">
    <w:nsid w:val="1124345F"/>
    <w:multiLevelType w:val="singleLevel"/>
    <w:tmpl w:val="0F0481CA"/>
    <w:lvl w:ilvl="0">
      <w:start w:val="1"/>
      <w:numFmt w:val="upperLetter"/>
      <w:pStyle w:val="Heading4"/>
      <w:lvlText w:val="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18F27CE"/>
    <w:multiLevelType w:val="hybridMultilevel"/>
    <w:tmpl w:val="9ABA6D2E"/>
    <w:lvl w:ilvl="0" w:tplc="ED9AD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F621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A82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2F4E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6A3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B2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65E8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4B2F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012D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2DE53FD"/>
    <w:multiLevelType w:val="hybridMultilevel"/>
    <w:tmpl w:val="08E46C84"/>
    <w:lvl w:ilvl="0" w:tplc="6C7C6C62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9415642"/>
    <w:multiLevelType w:val="hybridMultilevel"/>
    <w:tmpl w:val="D28CC81A"/>
    <w:lvl w:ilvl="0" w:tplc="2F38E422">
      <w:start w:val="10"/>
      <w:numFmt w:val="decimal"/>
      <w:lvlText w:val="%1."/>
      <w:lvlJc w:val="left"/>
      <w:pPr>
        <w:ind w:left="100" w:hanging="334"/>
      </w:pPr>
      <w:rPr>
        <w:rFonts w:ascii="Arial" w:eastAsia="Arial" w:hAnsi="Arial" w:hint="default"/>
        <w:sz w:val="20"/>
        <w:szCs w:val="20"/>
      </w:rPr>
    </w:lvl>
    <w:lvl w:ilvl="1" w:tplc="89423228">
      <w:start w:val="1"/>
      <w:numFmt w:val="bullet"/>
      <w:lvlText w:val="•"/>
      <w:lvlJc w:val="left"/>
      <w:pPr>
        <w:ind w:left="1208" w:hanging="334"/>
      </w:pPr>
      <w:rPr>
        <w:rFonts w:hint="default"/>
      </w:rPr>
    </w:lvl>
    <w:lvl w:ilvl="2" w:tplc="97E602AA">
      <w:start w:val="1"/>
      <w:numFmt w:val="bullet"/>
      <w:lvlText w:val="•"/>
      <w:lvlJc w:val="left"/>
      <w:pPr>
        <w:ind w:left="2316" w:hanging="334"/>
      </w:pPr>
      <w:rPr>
        <w:rFonts w:hint="default"/>
      </w:rPr>
    </w:lvl>
    <w:lvl w:ilvl="3" w:tplc="8C30A142">
      <w:start w:val="1"/>
      <w:numFmt w:val="bullet"/>
      <w:lvlText w:val="•"/>
      <w:lvlJc w:val="left"/>
      <w:pPr>
        <w:ind w:left="3424" w:hanging="334"/>
      </w:pPr>
      <w:rPr>
        <w:rFonts w:hint="default"/>
      </w:rPr>
    </w:lvl>
    <w:lvl w:ilvl="4" w:tplc="FF1C6D48">
      <w:start w:val="1"/>
      <w:numFmt w:val="bullet"/>
      <w:lvlText w:val="•"/>
      <w:lvlJc w:val="left"/>
      <w:pPr>
        <w:ind w:left="4532" w:hanging="334"/>
      </w:pPr>
      <w:rPr>
        <w:rFonts w:hint="default"/>
      </w:rPr>
    </w:lvl>
    <w:lvl w:ilvl="5" w:tplc="C3CAAC44">
      <w:start w:val="1"/>
      <w:numFmt w:val="bullet"/>
      <w:lvlText w:val="•"/>
      <w:lvlJc w:val="left"/>
      <w:pPr>
        <w:ind w:left="5640" w:hanging="334"/>
      </w:pPr>
      <w:rPr>
        <w:rFonts w:hint="default"/>
      </w:rPr>
    </w:lvl>
    <w:lvl w:ilvl="6" w:tplc="4496A9A2">
      <w:start w:val="1"/>
      <w:numFmt w:val="bullet"/>
      <w:lvlText w:val="•"/>
      <w:lvlJc w:val="left"/>
      <w:pPr>
        <w:ind w:left="6748" w:hanging="334"/>
      </w:pPr>
      <w:rPr>
        <w:rFonts w:hint="default"/>
      </w:rPr>
    </w:lvl>
    <w:lvl w:ilvl="7" w:tplc="420672CE">
      <w:start w:val="1"/>
      <w:numFmt w:val="bullet"/>
      <w:lvlText w:val="•"/>
      <w:lvlJc w:val="left"/>
      <w:pPr>
        <w:ind w:left="7856" w:hanging="334"/>
      </w:pPr>
      <w:rPr>
        <w:rFonts w:hint="default"/>
      </w:rPr>
    </w:lvl>
    <w:lvl w:ilvl="8" w:tplc="A2C4B9AA">
      <w:start w:val="1"/>
      <w:numFmt w:val="bullet"/>
      <w:lvlText w:val="•"/>
      <w:lvlJc w:val="left"/>
      <w:pPr>
        <w:ind w:left="8964" w:hanging="334"/>
      </w:pPr>
      <w:rPr>
        <w:rFonts w:hint="default"/>
      </w:rPr>
    </w:lvl>
  </w:abstractNum>
  <w:abstractNum w:abstractNumId="9" w15:restartNumberingAfterBreak="0">
    <w:nsid w:val="2B657093"/>
    <w:multiLevelType w:val="hybridMultilevel"/>
    <w:tmpl w:val="2F1EF7FA"/>
    <w:lvl w:ilvl="0" w:tplc="E0D25F64">
      <w:start w:val="1"/>
      <w:numFmt w:val="upperLetter"/>
      <w:lvlText w:val="%1."/>
      <w:lvlJc w:val="left"/>
      <w:pPr>
        <w:ind w:left="100" w:hanging="245"/>
      </w:pPr>
      <w:rPr>
        <w:rFonts w:ascii="Arial" w:eastAsia="Arial" w:hAnsi="Arial" w:hint="default"/>
        <w:sz w:val="20"/>
        <w:szCs w:val="20"/>
      </w:rPr>
    </w:lvl>
    <w:lvl w:ilvl="1" w:tplc="0CCA0008">
      <w:start w:val="1"/>
      <w:numFmt w:val="bullet"/>
      <w:lvlText w:val="•"/>
      <w:lvlJc w:val="left"/>
      <w:pPr>
        <w:ind w:left="1208" w:hanging="245"/>
      </w:pPr>
      <w:rPr>
        <w:rFonts w:hint="default"/>
      </w:rPr>
    </w:lvl>
    <w:lvl w:ilvl="2" w:tplc="724C32C0">
      <w:start w:val="1"/>
      <w:numFmt w:val="bullet"/>
      <w:lvlText w:val="•"/>
      <w:lvlJc w:val="left"/>
      <w:pPr>
        <w:ind w:left="2316" w:hanging="245"/>
      </w:pPr>
      <w:rPr>
        <w:rFonts w:hint="default"/>
      </w:rPr>
    </w:lvl>
    <w:lvl w:ilvl="3" w:tplc="53963AF8">
      <w:start w:val="1"/>
      <w:numFmt w:val="bullet"/>
      <w:lvlText w:val="•"/>
      <w:lvlJc w:val="left"/>
      <w:pPr>
        <w:ind w:left="3424" w:hanging="245"/>
      </w:pPr>
      <w:rPr>
        <w:rFonts w:hint="default"/>
      </w:rPr>
    </w:lvl>
    <w:lvl w:ilvl="4" w:tplc="8758E258">
      <w:start w:val="1"/>
      <w:numFmt w:val="bullet"/>
      <w:lvlText w:val="•"/>
      <w:lvlJc w:val="left"/>
      <w:pPr>
        <w:ind w:left="4532" w:hanging="245"/>
      </w:pPr>
      <w:rPr>
        <w:rFonts w:hint="default"/>
      </w:rPr>
    </w:lvl>
    <w:lvl w:ilvl="5" w:tplc="ED06B822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8B3871BA">
      <w:start w:val="1"/>
      <w:numFmt w:val="bullet"/>
      <w:lvlText w:val="•"/>
      <w:lvlJc w:val="left"/>
      <w:pPr>
        <w:ind w:left="6748" w:hanging="245"/>
      </w:pPr>
      <w:rPr>
        <w:rFonts w:hint="default"/>
      </w:rPr>
    </w:lvl>
    <w:lvl w:ilvl="7" w:tplc="5B6251E8">
      <w:start w:val="1"/>
      <w:numFmt w:val="bullet"/>
      <w:lvlText w:val="•"/>
      <w:lvlJc w:val="left"/>
      <w:pPr>
        <w:ind w:left="7856" w:hanging="245"/>
      </w:pPr>
      <w:rPr>
        <w:rFonts w:hint="default"/>
      </w:rPr>
    </w:lvl>
    <w:lvl w:ilvl="8" w:tplc="C882DA1C">
      <w:start w:val="1"/>
      <w:numFmt w:val="bullet"/>
      <w:lvlText w:val="•"/>
      <w:lvlJc w:val="left"/>
      <w:pPr>
        <w:ind w:left="8964" w:hanging="245"/>
      </w:pPr>
      <w:rPr>
        <w:rFonts w:hint="default"/>
      </w:rPr>
    </w:lvl>
  </w:abstractNum>
  <w:abstractNum w:abstractNumId="10" w15:restartNumberingAfterBreak="0">
    <w:nsid w:val="3A8535B6"/>
    <w:multiLevelType w:val="hybridMultilevel"/>
    <w:tmpl w:val="7C844290"/>
    <w:lvl w:ilvl="0" w:tplc="046CF040">
      <w:start w:val="1"/>
      <w:numFmt w:val="upperLetter"/>
      <w:lvlText w:val="%1."/>
      <w:lvlJc w:val="left"/>
      <w:pPr>
        <w:ind w:left="100" w:hanging="245"/>
      </w:pPr>
      <w:rPr>
        <w:rFonts w:ascii="Arial" w:eastAsia="Arial" w:hAnsi="Arial" w:hint="default"/>
        <w:sz w:val="20"/>
        <w:szCs w:val="20"/>
      </w:rPr>
    </w:lvl>
    <w:lvl w:ilvl="1" w:tplc="8E8C13DA">
      <w:start w:val="1"/>
      <w:numFmt w:val="bullet"/>
      <w:lvlText w:val="•"/>
      <w:lvlJc w:val="left"/>
      <w:pPr>
        <w:ind w:left="1208" w:hanging="245"/>
      </w:pPr>
      <w:rPr>
        <w:rFonts w:hint="default"/>
      </w:rPr>
    </w:lvl>
    <w:lvl w:ilvl="2" w:tplc="131EE3A2">
      <w:start w:val="1"/>
      <w:numFmt w:val="bullet"/>
      <w:lvlText w:val="•"/>
      <w:lvlJc w:val="left"/>
      <w:pPr>
        <w:ind w:left="2316" w:hanging="245"/>
      </w:pPr>
      <w:rPr>
        <w:rFonts w:hint="default"/>
      </w:rPr>
    </w:lvl>
    <w:lvl w:ilvl="3" w:tplc="4224F174">
      <w:start w:val="1"/>
      <w:numFmt w:val="bullet"/>
      <w:lvlText w:val="•"/>
      <w:lvlJc w:val="left"/>
      <w:pPr>
        <w:ind w:left="3424" w:hanging="245"/>
      </w:pPr>
      <w:rPr>
        <w:rFonts w:hint="default"/>
      </w:rPr>
    </w:lvl>
    <w:lvl w:ilvl="4" w:tplc="90C2E27E">
      <w:start w:val="1"/>
      <w:numFmt w:val="bullet"/>
      <w:lvlText w:val="•"/>
      <w:lvlJc w:val="left"/>
      <w:pPr>
        <w:ind w:left="4532" w:hanging="245"/>
      </w:pPr>
      <w:rPr>
        <w:rFonts w:hint="default"/>
      </w:rPr>
    </w:lvl>
    <w:lvl w:ilvl="5" w:tplc="791246B4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E0F82C5A">
      <w:start w:val="1"/>
      <w:numFmt w:val="bullet"/>
      <w:lvlText w:val="•"/>
      <w:lvlJc w:val="left"/>
      <w:pPr>
        <w:ind w:left="6748" w:hanging="245"/>
      </w:pPr>
      <w:rPr>
        <w:rFonts w:hint="default"/>
      </w:rPr>
    </w:lvl>
    <w:lvl w:ilvl="7" w:tplc="F28C9A4C">
      <w:start w:val="1"/>
      <w:numFmt w:val="bullet"/>
      <w:lvlText w:val="•"/>
      <w:lvlJc w:val="left"/>
      <w:pPr>
        <w:ind w:left="7856" w:hanging="245"/>
      </w:pPr>
      <w:rPr>
        <w:rFonts w:hint="default"/>
      </w:rPr>
    </w:lvl>
    <w:lvl w:ilvl="8" w:tplc="BEE00DDC">
      <w:start w:val="1"/>
      <w:numFmt w:val="bullet"/>
      <w:lvlText w:val="•"/>
      <w:lvlJc w:val="left"/>
      <w:pPr>
        <w:ind w:left="8964" w:hanging="245"/>
      </w:pPr>
      <w:rPr>
        <w:rFonts w:hint="default"/>
      </w:rPr>
    </w:lvl>
  </w:abstractNum>
  <w:abstractNum w:abstractNumId="11" w15:restartNumberingAfterBreak="0">
    <w:nsid w:val="505B7E8F"/>
    <w:multiLevelType w:val="hybridMultilevel"/>
    <w:tmpl w:val="B2340850"/>
    <w:lvl w:ilvl="0" w:tplc="537A0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1022E7"/>
    <w:multiLevelType w:val="hybridMultilevel"/>
    <w:tmpl w:val="43B841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E037EF"/>
    <w:multiLevelType w:val="hybridMultilevel"/>
    <w:tmpl w:val="1332D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44D70"/>
    <w:multiLevelType w:val="hybridMultilevel"/>
    <w:tmpl w:val="3AFC369C"/>
    <w:lvl w:ilvl="0" w:tplc="3F6A5A2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78EA"/>
    <w:multiLevelType w:val="hybridMultilevel"/>
    <w:tmpl w:val="67F803CA"/>
    <w:lvl w:ilvl="0" w:tplc="8026D680">
      <w:start w:val="5"/>
      <w:numFmt w:val="lowerLetter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6E0D3A10"/>
    <w:multiLevelType w:val="hybridMultilevel"/>
    <w:tmpl w:val="3940ABE8"/>
    <w:lvl w:ilvl="0" w:tplc="802C7886">
      <w:start w:val="1"/>
      <w:numFmt w:val="decimal"/>
      <w:lvlText w:val="%1."/>
      <w:lvlJc w:val="left"/>
      <w:pPr>
        <w:tabs>
          <w:tab w:val="num" w:pos="288"/>
        </w:tabs>
      </w:pPr>
      <w:rPr>
        <w:rFonts w:ascii="Times New Roman" w:hAnsi="Times New Roman" w:cs="Times New Roman" w:hint="default"/>
        <w:b w:val="0"/>
        <w:bCs w:val="0"/>
        <w:i w:val="0"/>
        <w:iCs w:val="0"/>
        <w:u w:val="none"/>
      </w:rPr>
    </w:lvl>
    <w:lvl w:ilvl="1" w:tplc="874CFA6C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u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78286F02"/>
    <w:multiLevelType w:val="hybridMultilevel"/>
    <w:tmpl w:val="B9E2C9A6"/>
    <w:lvl w:ilvl="0" w:tplc="750E1D74">
      <w:start w:val="1"/>
      <w:numFmt w:val="upperLetter"/>
      <w:lvlText w:val="%1."/>
      <w:lvlJc w:val="left"/>
      <w:pPr>
        <w:ind w:left="100" w:hanging="245"/>
      </w:pPr>
      <w:rPr>
        <w:rFonts w:ascii="Arial" w:eastAsia="Arial" w:hAnsi="Arial" w:hint="default"/>
        <w:sz w:val="20"/>
        <w:szCs w:val="20"/>
      </w:rPr>
    </w:lvl>
    <w:lvl w:ilvl="1" w:tplc="30DA715C">
      <w:start w:val="1"/>
      <w:numFmt w:val="bullet"/>
      <w:lvlText w:val="•"/>
      <w:lvlJc w:val="left"/>
      <w:pPr>
        <w:ind w:left="1208" w:hanging="245"/>
      </w:pPr>
      <w:rPr>
        <w:rFonts w:hint="default"/>
      </w:rPr>
    </w:lvl>
    <w:lvl w:ilvl="2" w:tplc="6AB8985A">
      <w:start w:val="1"/>
      <w:numFmt w:val="bullet"/>
      <w:lvlText w:val="•"/>
      <w:lvlJc w:val="left"/>
      <w:pPr>
        <w:ind w:left="2316" w:hanging="245"/>
      </w:pPr>
      <w:rPr>
        <w:rFonts w:hint="default"/>
      </w:rPr>
    </w:lvl>
    <w:lvl w:ilvl="3" w:tplc="44A03ECA">
      <w:start w:val="1"/>
      <w:numFmt w:val="bullet"/>
      <w:lvlText w:val="•"/>
      <w:lvlJc w:val="left"/>
      <w:pPr>
        <w:ind w:left="3424" w:hanging="245"/>
      </w:pPr>
      <w:rPr>
        <w:rFonts w:hint="default"/>
      </w:rPr>
    </w:lvl>
    <w:lvl w:ilvl="4" w:tplc="2480A5AA">
      <w:start w:val="1"/>
      <w:numFmt w:val="bullet"/>
      <w:lvlText w:val="•"/>
      <w:lvlJc w:val="left"/>
      <w:pPr>
        <w:ind w:left="4532" w:hanging="245"/>
      </w:pPr>
      <w:rPr>
        <w:rFonts w:hint="default"/>
      </w:rPr>
    </w:lvl>
    <w:lvl w:ilvl="5" w:tplc="DF3C7D60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2C9E0208">
      <w:start w:val="1"/>
      <w:numFmt w:val="bullet"/>
      <w:lvlText w:val="•"/>
      <w:lvlJc w:val="left"/>
      <w:pPr>
        <w:ind w:left="6748" w:hanging="245"/>
      </w:pPr>
      <w:rPr>
        <w:rFonts w:hint="default"/>
      </w:rPr>
    </w:lvl>
    <w:lvl w:ilvl="7" w:tplc="647C87E8">
      <w:start w:val="1"/>
      <w:numFmt w:val="bullet"/>
      <w:lvlText w:val="•"/>
      <w:lvlJc w:val="left"/>
      <w:pPr>
        <w:ind w:left="7856" w:hanging="245"/>
      </w:pPr>
      <w:rPr>
        <w:rFonts w:hint="default"/>
      </w:rPr>
    </w:lvl>
    <w:lvl w:ilvl="8" w:tplc="4D74E10A">
      <w:start w:val="1"/>
      <w:numFmt w:val="bullet"/>
      <w:lvlText w:val="•"/>
      <w:lvlJc w:val="left"/>
      <w:pPr>
        <w:ind w:left="8964" w:hanging="245"/>
      </w:pPr>
      <w:rPr>
        <w:rFonts w:hint="default"/>
      </w:rPr>
    </w:lvl>
  </w:abstractNum>
  <w:abstractNum w:abstractNumId="18" w15:restartNumberingAfterBreak="0">
    <w:nsid w:val="7F506C02"/>
    <w:multiLevelType w:val="hybridMultilevel"/>
    <w:tmpl w:val="939680A4"/>
    <w:lvl w:ilvl="0" w:tplc="9F1C6196">
      <w:start w:val="1"/>
      <w:numFmt w:val="upperLetter"/>
      <w:lvlText w:val="%1."/>
      <w:lvlJc w:val="left"/>
      <w:pPr>
        <w:ind w:left="100" w:hanging="245"/>
      </w:pPr>
      <w:rPr>
        <w:rFonts w:ascii="Arial" w:eastAsia="Arial" w:hAnsi="Arial" w:hint="default"/>
        <w:sz w:val="20"/>
        <w:szCs w:val="20"/>
      </w:rPr>
    </w:lvl>
    <w:lvl w:ilvl="1" w:tplc="3ADEA050">
      <w:start w:val="1"/>
      <w:numFmt w:val="bullet"/>
      <w:lvlText w:val="•"/>
      <w:lvlJc w:val="left"/>
      <w:pPr>
        <w:ind w:left="1208" w:hanging="245"/>
      </w:pPr>
      <w:rPr>
        <w:rFonts w:hint="default"/>
      </w:rPr>
    </w:lvl>
    <w:lvl w:ilvl="2" w:tplc="C48CD1E2">
      <w:start w:val="1"/>
      <w:numFmt w:val="bullet"/>
      <w:lvlText w:val="•"/>
      <w:lvlJc w:val="left"/>
      <w:pPr>
        <w:ind w:left="2316" w:hanging="245"/>
      </w:pPr>
      <w:rPr>
        <w:rFonts w:hint="default"/>
      </w:rPr>
    </w:lvl>
    <w:lvl w:ilvl="3" w:tplc="8120246C">
      <w:start w:val="1"/>
      <w:numFmt w:val="bullet"/>
      <w:lvlText w:val="•"/>
      <w:lvlJc w:val="left"/>
      <w:pPr>
        <w:ind w:left="3424" w:hanging="245"/>
      </w:pPr>
      <w:rPr>
        <w:rFonts w:hint="default"/>
      </w:rPr>
    </w:lvl>
    <w:lvl w:ilvl="4" w:tplc="8A6AA40A">
      <w:start w:val="1"/>
      <w:numFmt w:val="bullet"/>
      <w:lvlText w:val="•"/>
      <w:lvlJc w:val="left"/>
      <w:pPr>
        <w:ind w:left="4532" w:hanging="245"/>
      </w:pPr>
      <w:rPr>
        <w:rFonts w:hint="default"/>
      </w:rPr>
    </w:lvl>
    <w:lvl w:ilvl="5" w:tplc="C3BC8AD6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A460681E">
      <w:start w:val="1"/>
      <w:numFmt w:val="bullet"/>
      <w:lvlText w:val="•"/>
      <w:lvlJc w:val="left"/>
      <w:pPr>
        <w:ind w:left="6748" w:hanging="245"/>
      </w:pPr>
      <w:rPr>
        <w:rFonts w:hint="default"/>
      </w:rPr>
    </w:lvl>
    <w:lvl w:ilvl="7" w:tplc="C9C0555E">
      <w:start w:val="1"/>
      <w:numFmt w:val="bullet"/>
      <w:lvlText w:val="•"/>
      <w:lvlJc w:val="left"/>
      <w:pPr>
        <w:ind w:left="7856" w:hanging="245"/>
      </w:pPr>
      <w:rPr>
        <w:rFonts w:hint="default"/>
      </w:rPr>
    </w:lvl>
    <w:lvl w:ilvl="8" w:tplc="86222658">
      <w:start w:val="1"/>
      <w:numFmt w:val="bullet"/>
      <w:lvlText w:val="•"/>
      <w:lvlJc w:val="left"/>
      <w:pPr>
        <w:ind w:left="8964" w:hanging="245"/>
      </w:pPr>
      <w:rPr>
        <w:rFonts w:hint="default"/>
      </w:rPr>
    </w:lvl>
  </w:abstractNum>
  <w:num w:numId="1" w16cid:durableId="1735658691">
    <w:abstractNumId w:val="5"/>
  </w:num>
  <w:num w:numId="2" w16cid:durableId="683557032">
    <w:abstractNumId w:val="16"/>
  </w:num>
  <w:num w:numId="3" w16cid:durableId="708182755">
    <w:abstractNumId w:val="0"/>
  </w:num>
  <w:num w:numId="4" w16cid:durableId="772555585">
    <w:abstractNumId w:val="14"/>
  </w:num>
  <w:num w:numId="5" w16cid:durableId="163790341">
    <w:abstractNumId w:val="12"/>
  </w:num>
  <w:num w:numId="6" w16cid:durableId="1145005602">
    <w:abstractNumId w:val="11"/>
  </w:num>
  <w:num w:numId="7" w16cid:durableId="1249777844">
    <w:abstractNumId w:val="9"/>
  </w:num>
  <w:num w:numId="8" w16cid:durableId="1125079076">
    <w:abstractNumId w:val="2"/>
  </w:num>
  <w:num w:numId="9" w16cid:durableId="1434009438">
    <w:abstractNumId w:val="10"/>
  </w:num>
  <w:num w:numId="10" w16cid:durableId="1285768656">
    <w:abstractNumId w:val="17"/>
  </w:num>
  <w:num w:numId="11" w16cid:durableId="829101751">
    <w:abstractNumId w:val="18"/>
  </w:num>
  <w:num w:numId="12" w16cid:durableId="414546488">
    <w:abstractNumId w:val="8"/>
  </w:num>
  <w:num w:numId="13" w16cid:durableId="1567567736">
    <w:abstractNumId w:val="4"/>
  </w:num>
  <w:num w:numId="14" w16cid:durableId="1353798621">
    <w:abstractNumId w:val="1"/>
  </w:num>
  <w:num w:numId="15" w16cid:durableId="971903174">
    <w:abstractNumId w:val="15"/>
  </w:num>
  <w:num w:numId="16" w16cid:durableId="375546287">
    <w:abstractNumId w:val="7"/>
  </w:num>
  <w:num w:numId="17" w16cid:durableId="1604680819">
    <w:abstractNumId w:val="3"/>
  </w:num>
  <w:num w:numId="18" w16cid:durableId="130950726">
    <w:abstractNumId w:val="13"/>
  </w:num>
  <w:num w:numId="19" w16cid:durableId="925767221">
    <w:abstractNumId w:val="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gne, Geri-Lynne">
    <w15:presenceInfo w15:providerId="AD" w15:userId="S::Geri-Lynne.Gagne@ct.gov::11936cca-e107-4930-96f8-b4f07b2d7c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trackRevision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FC"/>
    <w:rsid w:val="00000617"/>
    <w:rsid w:val="000037C0"/>
    <w:rsid w:val="00004B94"/>
    <w:rsid w:val="00004E23"/>
    <w:rsid w:val="00007A1F"/>
    <w:rsid w:val="00013634"/>
    <w:rsid w:val="000137A2"/>
    <w:rsid w:val="00014B85"/>
    <w:rsid w:val="00020CA5"/>
    <w:rsid w:val="00023692"/>
    <w:rsid w:val="00027F40"/>
    <w:rsid w:val="000303F8"/>
    <w:rsid w:val="000323C6"/>
    <w:rsid w:val="00035E0D"/>
    <w:rsid w:val="000436CC"/>
    <w:rsid w:val="00045C17"/>
    <w:rsid w:val="00053D70"/>
    <w:rsid w:val="00055170"/>
    <w:rsid w:val="00056D22"/>
    <w:rsid w:val="0006069A"/>
    <w:rsid w:val="00060CA2"/>
    <w:rsid w:val="00060F1F"/>
    <w:rsid w:val="00061514"/>
    <w:rsid w:val="00062DAB"/>
    <w:rsid w:val="00065032"/>
    <w:rsid w:val="0006582C"/>
    <w:rsid w:val="00066266"/>
    <w:rsid w:val="00067EDC"/>
    <w:rsid w:val="00072E18"/>
    <w:rsid w:val="00074688"/>
    <w:rsid w:val="0008026A"/>
    <w:rsid w:val="00080BCC"/>
    <w:rsid w:val="00084E43"/>
    <w:rsid w:val="00085554"/>
    <w:rsid w:val="00087056"/>
    <w:rsid w:val="0008740E"/>
    <w:rsid w:val="00090ADE"/>
    <w:rsid w:val="00091362"/>
    <w:rsid w:val="000947D3"/>
    <w:rsid w:val="00094CB9"/>
    <w:rsid w:val="000A27F1"/>
    <w:rsid w:val="000A2DE1"/>
    <w:rsid w:val="000A3128"/>
    <w:rsid w:val="000A4C8D"/>
    <w:rsid w:val="000A5D52"/>
    <w:rsid w:val="000A661D"/>
    <w:rsid w:val="000A6DEF"/>
    <w:rsid w:val="000A7A6C"/>
    <w:rsid w:val="000A7FC6"/>
    <w:rsid w:val="000B0BFB"/>
    <w:rsid w:val="000B0DAD"/>
    <w:rsid w:val="000B7350"/>
    <w:rsid w:val="000C492A"/>
    <w:rsid w:val="000C7032"/>
    <w:rsid w:val="000D02E9"/>
    <w:rsid w:val="000D1D0F"/>
    <w:rsid w:val="000D2787"/>
    <w:rsid w:val="000D3CBB"/>
    <w:rsid w:val="000D454F"/>
    <w:rsid w:val="000D650C"/>
    <w:rsid w:val="000D7D4A"/>
    <w:rsid w:val="000E3EE2"/>
    <w:rsid w:val="000F11E8"/>
    <w:rsid w:val="000F1C73"/>
    <w:rsid w:val="000F1DE8"/>
    <w:rsid w:val="000F2B44"/>
    <w:rsid w:val="000F6513"/>
    <w:rsid w:val="001029AA"/>
    <w:rsid w:val="0010431B"/>
    <w:rsid w:val="001052F4"/>
    <w:rsid w:val="00105A82"/>
    <w:rsid w:val="00105CDD"/>
    <w:rsid w:val="00117952"/>
    <w:rsid w:val="00117A25"/>
    <w:rsid w:val="00121A37"/>
    <w:rsid w:val="00121D28"/>
    <w:rsid w:val="00121EE3"/>
    <w:rsid w:val="00123313"/>
    <w:rsid w:val="00123EA3"/>
    <w:rsid w:val="0012444E"/>
    <w:rsid w:val="00126D9A"/>
    <w:rsid w:val="001310F9"/>
    <w:rsid w:val="00135C74"/>
    <w:rsid w:val="00136116"/>
    <w:rsid w:val="00136E15"/>
    <w:rsid w:val="0014032C"/>
    <w:rsid w:val="00141449"/>
    <w:rsid w:val="00147C66"/>
    <w:rsid w:val="00161715"/>
    <w:rsid w:val="00161DE6"/>
    <w:rsid w:val="00165E3B"/>
    <w:rsid w:val="0016602C"/>
    <w:rsid w:val="001702A1"/>
    <w:rsid w:val="001776A3"/>
    <w:rsid w:val="00187117"/>
    <w:rsid w:val="0018766D"/>
    <w:rsid w:val="00187C18"/>
    <w:rsid w:val="00190612"/>
    <w:rsid w:val="001906A5"/>
    <w:rsid w:val="0019141A"/>
    <w:rsid w:val="001920C2"/>
    <w:rsid w:val="00192E9D"/>
    <w:rsid w:val="001930D3"/>
    <w:rsid w:val="0019427F"/>
    <w:rsid w:val="001945E3"/>
    <w:rsid w:val="001956EB"/>
    <w:rsid w:val="00195B7E"/>
    <w:rsid w:val="001A1240"/>
    <w:rsid w:val="001A71D3"/>
    <w:rsid w:val="001A71D7"/>
    <w:rsid w:val="001B1BEB"/>
    <w:rsid w:val="001B1F63"/>
    <w:rsid w:val="001C2C12"/>
    <w:rsid w:val="001C61D9"/>
    <w:rsid w:val="001C61E0"/>
    <w:rsid w:val="001C64E1"/>
    <w:rsid w:val="001D0ECF"/>
    <w:rsid w:val="001D4DAC"/>
    <w:rsid w:val="001E0C12"/>
    <w:rsid w:val="001E2818"/>
    <w:rsid w:val="001E2F88"/>
    <w:rsid w:val="001E546E"/>
    <w:rsid w:val="001E6419"/>
    <w:rsid w:val="001E6C1D"/>
    <w:rsid w:val="001E7262"/>
    <w:rsid w:val="001E7569"/>
    <w:rsid w:val="001E7B9B"/>
    <w:rsid w:val="001F1D0B"/>
    <w:rsid w:val="001F49A1"/>
    <w:rsid w:val="001F5F59"/>
    <w:rsid w:val="00200AD7"/>
    <w:rsid w:val="00202138"/>
    <w:rsid w:val="00203A32"/>
    <w:rsid w:val="00207C9E"/>
    <w:rsid w:val="0021030C"/>
    <w:rsid w:val="00210DB1"/>
    <w:rsid w:val="002112BF"/>
    <w:rsid w:val="002140F3"/>
    <w:rsid w:val="00214186"/>
    <w:rsid w:val="0021535B"/>
    <w:rsid w:val="0022080B"/>
    <w:rsid w:val="002317D6"/>
    <w:rsid w:val="00234B02"/>
    <w:rsid w:val="00235C99"/>
    <w:rsid w:val="002449A3"/>
    <w:rsid w:val="00245450"/>
    <w:rsid w:val="00247F13"/>
    <w:rsid w:val="002527F1"/>
    <w:rsid w:val="002528C7"/>
    <w:rsid w:val="002562E1"/>
    <w:rsid w:val="00257339"/>
    <w:rsid w:val="00260F9E"/>
    <w:rsid w:val="00262F32"/>
    <w:rsid w:val="002641CD"/>
    <w:rsid w:val="002659B5"/>
    <w:rsid w:val="0027259C"/>
    <w:rsid w:val="00274AEA"/>
    <w:rsid w:val="00280441"/>
    <w:rsid w:val="002810F6"/>
    <w:rsid w:val="002814F1"/>
    <w:rsid w:val="0028180C"/>
    <w:rsid w:val="002822E4"/>
    <w:rsid w:val="00283AD1"/>
    <w:rsid w:val="00284994"/>
    <w:rsid w:val="002909A4"/>
    <w:rsid w:val="0029270B"/>
    <w:rsid w:val="002941BF"/>
    <w:rsid w:val="002A5A89"/>
    <w:rsid w:val="002A62FF"/>
    <w:rsid w:val="002A6DC1"/>
    <w:rsid w:val="002B0A81"/>
    <w:rsid w:val="002B57E6"/>
    <w:rsid w:val="002B5B55"/>
    <w:rsid w:val="002B6842"/>
    <w:rsid w:val="002C1FF7"/>
    <w:rsid w:val="002C3861"/>
    <w:rsid w:val="002D0942"/>
    <w:rsid w:val="002D1AEE"/>
    <w:rsid w:val="002D3B85"/>
    <w:rsid w:val="002D6C66"/>
    <w:rsid w:val="002D6E97"/>
    <w:rsid w:val="002D724B"/>
    <w:rsid w:val="002E0085"/>
    <w:rsid w:val="002E0711"/>
    <w:rsid w:val="002E2397"/>
    <w:rsid w:val="002E43DD"/>
    <w:rsid w:val="002E4579"/>
    <w:rsid w:val="002E473C"/>
    <w:rsid w:val="002E6C99"/>
    <w:rsid w:val="002E71A6"/>
    <w:rsid w:val="002E7427"/>
    <w:rsid w:val="002F1C41"/>
    <w:rsid w:val="002F76F8"/>
    <w:rsid w:val="002F776E"/>
    <w:rsid w:val="002F7863"/>
    <w:rsid w:val="00302AAF"/>
    <w:rsid w:val="00303527"/>
    <w:rsid w:val="003042A9"/>
    <w:rsid w:val="00306EC7"/>
    <w:rsid w:val="003072B4"/>
    <w:rsid w:val="00311A4F"/>
    <w:rsid w:val="0031229D"/>
    <w:rsid w:val="00321A5F"/>
    <w:rsid w:val="00325A66"/>
    <w:rsid w:val="00331634"/>
    <w:rsid w:val="00335BE5"/>
    <w:rsid w:val="00337333"/>
    <w:rsid w:val="0033744F"/>
    <w:rsid w:val="00341F3D"/>
    <w:rsid w:val="00344823"/>
    <w:rsid w:val="00344BD6"/>
    <w:rsid w:val="00346AB7"/>
    <w:rsid w:val="00346CAA"/>
    <w:rsid w:val="00346F8E"/>
    <w:rsid w:val="0035061D"/>
    <w:rsid w:val="00351FF0"/>
    <w:rsid w:val="00352F38"/>
    <w:rsid w:val="00354405"/>
    <w:rsid w:val="00354A1B"/>
    <w:rsid w:val="003568B2"/>
    <w:rsid w:val="003574AF"/>
    <w:rsid w:val="0036051B"/>
    <w:rsid w:val="003616A7"/>
    <w:rsid w:val="00366813"/>
    <w:rsid w:val="00372960"/>
    <w:rsid w:val="00374A4E"/>
    <w:rsid w:val="003814B2"/>
    <w:rsid w:val="00381ED3"/>
    <w:rsid w:val="00385279"/>
    <w:rsid w:val="003862A5"/>
    <w:rsid w:val="00386F67"/>
    <w:rsid w:val="00391745"/>
    <w:rsid w:val="00393CF7"/>
    <w:rsid w:val="00395014"/>
    <w:rsid w:val="003A080E"/>
    <w:rsid w:val="003A0A59"/>
    <w:rsid w:val="003A4606"/>
    <w:rsid w:val="003A47D3"/>
    <w:rsid w:val="003A5E40"/>
    <w:rsid w:val="003B1952"/>
    <w:rsid w:val="003B2A3F"/>
    <w:rsid w:val="003B350F"/>
    <w:rsid w:val="003B451A"/>
    <w:rsid w:val="003C288D"/>
    <w:rsid w:val="003C4B2B"/>
    <w:rsid w:val="003C5FD9"/>
    <w:rsid w:val="003C6C26"/>
    <w:rsid w:val="003C7BDD"/>
    <w:rsid w:val="003D3C28"/>
    <w:rsid w:val="003D40A9"/>
    <w:rsid w:val="003D6841"/>
    <w:rsid w:val="003D7533"/>
    <w:rsid w:val="003D79AE"/>
    <w:rsid w:val="003E231D"/>
    <w:rsid w:val="003E3069"/>
    <w:rsid w:val="003E3BB1"/>
    <w:rsid w:val="003E3F0F"/>
    <w:rsid w:val="003F04A3"/>
    <w:rsid w:val="003F0882"/>
    <w:rsid w:val="003F1B86"/>
    <w:rsid w:val="003F2573"/>
    <w:rsid w:val="003F4902"/>
    <w:rsid w:val="003F58E4"/>
    <w:rsid w:val="003F6111"/>
    <w:rsid w:val="003F6264"/>
    <w:rsid w:val="004036CA"/>
    <w:rsid w:val="00406016"/>
    <w:rsid w:val="00406A98"/>
    <w:rsid w:val="00406CAD"/>
    <w:rsid w:val="0040707F"/>
    <w:rsid w:val="00407B79"/>
    <w:rsid w:val="00411022"/>
    <w:rsid w:val="00416343"/>
    <w:rsid w:val="004209FF"/>
    <w:rsid w:val="00421961"/>
    <w:rsid w:val="004258F8"/>
    <w:rsid w:val="00431DA3"/>
    <w:rsid w:val="0043617D"/>
    <w:rsid w:val="00436600"/>
    <w:rsid w:val="00437A24"/>
    <w:rsid w:val="00440E94"/>
    <w:rsid w:val="00441D62"/>
    <w:rsid w:val="00442510"/>
    <w:rsid w:val="00443E20"/>
    <w:rsid w:val="00443FCB"/>
    <w:rsid w:val="00444732"/>
    <w:rsid w:val="0044501E"/>
    <w:rsid w:val="00446FEB"/>
    <w:rsid w:val="00452A8E"/>
    <w:rsid w:val="004603F7"/>
    <w:rsid w:val="00460FA9"/>
    <w:rsid w:val="004611E3"/>
    <w:rsid w:val="00462E5E"/>
    <w:rsid w:val="0046366A"/>
    <w:rsid w:val="004644FE"/>
    <w:rsid w:val="004658C9"/>
    <w:rsid w:val="0046592A"/>
    <w:rsid w:val="00466294"/>
    <w:rsid w:val="004709E5"/>
    <w:rsid w:val="00475E8E"/>
    <w:rsid w:val="00475EEA"/>
    <w:rsid w:val="00476C50"/>
    <w:rsid w:val="00477CF2"/>
    <w:rsid w:val="00480183"/>
    <w:rsid w:val="0048018E"/>
    <w:rsid w:val="00484555"/>
    <w:rsid w:val="004847F3"/>
    <w:rsid w:val="00486169"/>
    <w:rsid w:val="00494C66"/>
    <w:rsid w:val="00497796"/>
    <w:rsid w:val="004A3456"/>
    <w:rsid w:val="004B01A5"/>
    <w:rsid w:val="004B42B5"/>
    <w:rsid w:val="004B5677"/>
    <w:rsid w:val="004B6A7A"/>
    <w:rsid w:val="004B6D96"/>
    <w:rsid w:val="004C010D"/>
    <w:rsid w:val="004C264E"/>
    <w:rsid w:val="004C427A"/>
    <w:rsid w:val="004C4369"/>
    <w:rsid w:val="004C703E"/>
    <w:rsid w:val="004D0150"/>
    <w:rsid w:val="004D0E9B"/>
    <w:rsid w:val="004D322E"/>
    <w:rsid w:val="004D3821"/>
    <w:rsid w:val="004D3C13"/>
    <w:rsid w:val="004E1CA6"/>
    <w:rsid w:val="004E4BEF"/>
    <w:rsid w:val="004E4FE8"/>
    <w:rsid w:val="004E6F16"/>
    <w:rsid w:val="004E7C11"/>
    <w:rsid w:val="004F1624"/>
    <w:rsid w:val="004F324D"/>
    <w:rsid w:val="004F4938"/>
    <w:rsid w:val="004F7C12"/>
    <w:rsid w:val="005014F5"/>
    <w:rsid w:val="005016D1"/>
    <w:rsid w:val="00503624"/>
    <w:rsid w:val="00504EC0"/>
    <w:rsid w:val="005078CB"/>
    <w:rsid w:val="0051150D"/>
    <w:rsid w:val="00511947"/>
    <w:rsid w:val="00521CBC"/>
    <w:rsid w:val="005222F0"/>
    <w:rsid w:val="00524DA4"/>
    <w:rsid w:val="00527989"/>
    <w:rsid w:val="00535E49"/>
    <w:rsid w:val="00535FB5"/>
    <w:rsid w:val="00546D60"/>
    <w:rsid w:val="00554FE8"/>
    <w:rsid w:val="00555124"/>
    <w:rsid w:val="005576ED"/>
    <w:rsid w:val="005578B4"/>
    <w:rsid w:val="0056498A"/>
    <w:rsid w:val="005661FC"/>
    <w:rsid w:val="00567F1D"/>
    <w:rsid w:val="0057070B"/>
    <w:rsid w:val="00570BED"/>
    <w:rsid w:val="00572100"/>
    <w:rsid w:val="00573550"/>
    <w:rsid w:val="00575752"/>
    <w:rsid w:val="005800CD"/>
    <w:rsid w:val="005879CC"/>
    <w:rsid w:val="00587F07"/>
    <w:rsid w:val="00591F3D"/>
    <w:rsid w:val="00591FE3"/>
    <w:rsid w:val="005A0793"/>
    <w:rsid w:val="005A1C55"/>
    <w:rsid w:val="005A2948"/>
    <w:rsid w:val="005A6D08"/>
    <w:rsid w:val="005A7E41"/>
    <w:rsid w:val="005B1037"/>
    <w:rsid w:val="005B232B"/>
    <w:rsid w:val="005B25E3"/>
    <w:rsid w:val="005B2C26"/>
    <w:rsid w:val="005B3F9E"/>
    <w:rsid w:val="005B5F55"/>
    <w:rsid w:val="005B6863"/>
    <w:rsid w:val="005B7385"/>
    <w:rsid w:val="005C116D"/>
    <w:rsid w:val="005C4323"/>
    <w:rsid w:val="005C4A26"/>
    <w:rsid w:val="005C55A3"/>
    <w:rsid w:val="005C73F1"/>
    <w:rsid w:val="005D0964"/>
    <w:rsid w:val="005E07D5"/>
    <w:rsid w:val="005E6476"/>
    <w:rsid w:val="005E7E47"/>
    <w:rsid w:val="005F01B8"/>
    <w:rsid w:val="005F35A6"/>
    <w:rsid w:val="005F38E0"/>
    <w:rsid w:val="00600CC1"/>
    <w:rsid w:val="006019D3"/>
    <w:rsid w:val="00601DD8"/>
    <w:rsid w:val="00607D32"/>
    <w:rsid w:val="00611B40"/>
    <w:rsid w:val="0061223A"/>
    <w:rsid w:val="00612664"/>
    <w:rsid w:val="00612C4B"/>
    <w:rsid w:val="00617F15"/>
    <w:rsid w:val="00620477"/>
    <w:rsid w:val="00620D85"/>
    <w:rsid w:val="00622AB8"/>
    <w:rsid w:val="00623ED6"/>
    <w:rsid w:val="00623F57"/>
    <w:rsid w:val="006241E6"/>
    <w:rsid w:val="00635729"/>
    <w:rsid w:val="00640458"/>
    <w:rsid w:val="006424EE"/>
    <w:rsid w:val="00642C86"/>
    <w:rsid w:val="00644640"/>
    <w:rsid w:val="006519CE"/>
    <w:rsid w:val="00651F7F"/>
    <w:rsid w:val="00652DC5"/>
    <w:rsid w:val="00653F32"/>
    <w:rsid w:val="006559B2"/>
    <w:rsid w:val="0065766A"/>
    <w:rsid w:val="00657921"/>
    <w:rsid w:val="00661FE9"/>
    <w:rsid w:val="00662438"/>
    <w:rsid w:val="00666A8D"/>
    <w:rsid w:val="00667307"/>
    <w:rsid w:val="0067173A"/>
    <w:rsid w:val="00680897"/>
    <w:rsid w:val="006808E2"/>
    <w:rsid w:val="006824E3"/>
    <w:rsid w:val="00683BB8"/>
    <w:rsid w:val="00683D6B"/>
    <w:rsid w:val="006846CE"/>
    <w:rsid w:val="00685F49"/>
    <w:rsid w:val="0068796F"/>
    <w:rsid w:val="0069020C"/>
    <w:rsid w:val="00690A1C"/>
    <w:rsid w:val="006910EE"/>
    <w:rsid w:val="0069182E"/>
    <w:rsid w:val="00691EC5"/>
    <w:rsid w:val="00692C13"/>
    <w:rsid w:val="006931CC"/>
    <w:rsid w:val="006938A6"/>
    <w:rsid w:val="00694D43"/>
    <w:rsid w:val="00695CDD"/>
    <w:rsid w:val="006963AD"/>
    <w:rsid w:val="006A0144"/>
    <w:rsid w:val="006A0547"/>
    <w:rsid w:val="006A2112"/>
    <w:rsid w:val="006A45A0"/>
    <w:rsid w:val="006A50D7"/>
    <w:rsid w:val="006A5A91"/>
    <w:rsid w:val="006A7D3E"/>
    <w:rsid w:val="006B0295"/>
    <w:rsid w:val="006B0CDC"/>
    <w:rsid w:val="006B1E2B"/>
    <w:rsid w:val="006B421E"/>
    <w:rsid w:val="006B67FA"/>
    <w:rsid w:val="006C094A"/>
    <w:rsid w:val="006C0ABE"/>
    <w:rsid w:val="006C16AB"/>
    <w:rsid w:val="006C5E02"/>
    <w:rsid w:val="006D29E6"/>
    <w:rsid w:val="006D2BAB"/>
    <w:rsid w:val="006D3134"/>
    <w:rsid w:val="006D3D77"/>
    <w:rsid w:val="006D474A"/>
    <w:rsid w:val="006D47F6"/>
    <w:rsid w:val="006D4F31"/>
    <w:rsid w:val="006D5B28"/>
    <w:rsid w:val="006D7B38"/>
    <w:rsid w:val="006E09DB"/>
    <w:rsid w:val="006E3041"/>
    <w:rsid w:val="006E4272"/>
    <w:rsid w:val="006E5458"/>
    <w:rsid w:val="006E6661"/>
    <w:rsid w:val="006F7F93"/>
    <w:rsid w:val="00702984"/>
    <w:rsid w:val="00704703"/>
    <w:rsid w:val="00706865"/>
    <w:rsid w:val="00711098"/>
    <w:rsid w:val="00720A4A"/>
    <w:rsid w:val="0072186E"/>
    <w:rsid w:val="00723C0E"/>
    <w:rsid w:val="00724157"/>
    <w:rsid w:val="00726B53"/>
    <w:rsid w:val="00726C2A"/>
    <w:rsid w:val="00727F20"/>
    <w:rsid w:val="007309BF"/>
    <w:rsid w:val="0073124A"/>
    <w:rsid w:val="00742D55"/>
    <w:rsid w:val="0074594A"/>
    <w:rsid w:val="00746326"/>
    <w:rsid w:val="007545D9"/>
    <w:rsid w:val="0075779D"/>
    <w:rsid w:val="00761B20"/>
    <w:rsid w:val="00766955"/>
    <w:rsid w:val="00772A93"/>
    <w:rsid w:val="0077374D"/>
    <w:rsid w:val="00773919"/>
    <w:rsid w:val="00774FD1"/>
    <w:rsid w:val="00775394"/>
    <w:rsid w:val="00775D9D"/>
    <w:rsid w:val="00781E7D"/>
    <w:rsid w:val="00791477"/>
    <w:rsid w:val="00793659"/>
    <w:rsid w:val="00793F9C"/>
    <w:rsid w:val="0079402D"/>
    <w:rsid w:val="0079550D"/>
    <w:rsid w:val="00796B6A"/>
    <w:rsid w:val="00797D80"/>
    <w:rsid w:val="007A103D"/>
    <w:rsid w:val="007A3508"/>
    <w:rsid w:val="007A3C96"/>
    <w:rsid w:val="007A6A47"/>
    <w:rsid w:val="007A6C51"/>
    <w:rsid w:val="007A745E"/>
    <w:rsid w:val="007A7B2A"/>
    <w:rsid w:val="007B155E"/>
    <w:rsid w:val="007B203B"/>
    <w:rsid w:val="007B212B"/>
    <w:rsid w:val="007B41C9"/>
    <w:rsid w:val="007B6E8F"/>
    <w:rsid w:val="007C2E15"/>
    <w:rsid w:val="007C318B"/>
    <w:rsid w:val="007C547C"/>
    <w:rsid w:val="007C6B1D"/>
    <w:rsid w:val="007C77CA"/>
    <w:rsid w:val="007D0C08"/>
    <w:rsid w:val="007D0F79"/>
    <w:rsid w:val="007D2943"/>
    <w:rsid w:val="007D3225"/>
    <w:rsid w:val="007D358D"/>
    <w:rsid w:val="007D41BF"/>
    <w:rsid w:val="007E5C55"/>
    <w:rsid w:val="007E6E87"/>
    <w:rsid w:val="007F0A7C"/>
    <w:rsid w:val="007F3579"/>
    <w:rsid w:val="007F3A5A"/>
    <w:rsid w:val="007F4442"/>
    <w:rsid w:val="00800AEB"/>
    <w:rsid w:val="00804967"/>
    <w:rsid w:val="00804B6F"/>
    <w:rsid w:val="00804CC4"/>
    <w:rsid w:val="008068DA"/>
    <w:rsid w:val="0081140C"/>
    <w:rsid w:val="008117B2"/>
    <w:rsid w:val="00812C8D"/>
    <w:rsid w:val="00813BED"/>
    <w:rsid w:val="00815ACD"/>
    <w:rsid w:val="00816177"/>
    <w:rsid w:val="00820852"/>
    <w:rsid w:val="00820FE7"/>
    <w:rsid w:val="00822504"/>
    <w:rsid w:val="008254AD"/>
    <w:rsid w:val="00835977"/>
    <w:rsid w:val="0083650D"/>
    <w:rsid w:val="008411A6"/>
    <w:rsid w:val="008440C6"/>
    <w:rsid w:val="00844AB9"/>
    <w:rsid w:val="00846764"/>
    <w:rsid w:val="00850D9F"/>
    <w:rsid w:val="00852480"/>
    <w:rsid w:val="00863003"/>
    <w:rsid w:val="008640B5"/>
    <w:rsid w:val="008647A4"/>
    <w:rsid w:val="00871EB6"/>
    <w:rsid w:val="00874062"/>
    <w:rsid w:val="00880739"/>
    <w:rsid w:val="00880B9B"/>
    <w:rsid w:val="0088664E"/>
    <w:rsid w:val="00886723"/>
    <w:rsid w:val="00894DE1"/>
    <w:rsid w:val="008A7C82"/>
    <w:rsid w:val="008B10EB"/>
    <w:rsid w:val="008B194A"/>
    <w:rsid w:val="008B50BC"/>
    <w:rsid w:val="008B7EB8"/>
    <w:rsid w:val="008C0443"/>
    <w:rsid w:val="008C2D82"/>
    <w:rsid w:val="008C327D"/>
    <w:rsid w:val="008C59F2"/>
    <w:rsid w:val="008D17BD"/>
    <w:rsid w:val="008D321C"/>
    <w:rsid w:val="008D3678"/>
    <w:rsid w:val="008D68E3"/>
    <w:rsid w:val="008D78F9"/>
    <w:rsid w:val="008E09BE"/>
    <w:rsid w:val="008E1B1D"/>
    <w:rsid w:val="008E2439"/>
    <w:rsid w:val="008E3E40"/>
    <w:rsid w:val="008E4441"/>
    <w:rsid w:val="008E66E8"/>
    <w:rsid w:val="008E6DB7"/>
    <w:rsid w:val="008E7255"/>
    <w:rsid w:val="008F4926"/>
    <w:rsid w:val="008F5B37"/>
    <w:rsid w:val="008F6B52"/>
    <w:rsid w:val="009016A0"/>
    <w:rsid w:val="0090379C"/>
    <w:rsid w:val="00903E4D"/>
    <w:rsid w:val="009073A9"/>
    <w:rsid w:val="00911D30"/>
    <w:rsid w:val="00911FC4"/>
    <w:rsid w:val="009135F5"/>
    <w:rsid w:val="00913D94"/>
    <w:rsid w:val="00914D14"/>
    <w:rsid w:val="00916090"/>
    <w:rsid w:val="00916BA6"/>
    <w:rsid w:val="0091700C"/>
    <w:rsid w:val="00917093"/>
    <w:rsid w:val="00920337"/>
    <w:rsid w:val="00921550"/>
    <w:rsid w:val="009245BB"/>
    <w:rsid w:val="00924F6B"/>
    <w:rsid w:val="00927A5C"/>
    <w:rsid w:val="00932B97"/>
    <w:rsid w:val="00932F6C"/>
    <w:rsid w:val="00940444"/>
    <w:rsid w:val="009437F9"/>
    <w:rsid w:val="00944F4A"/>
    <w:rsid w:val="00946429"/>
    <w:rsid w:val="0095150B"/>
    <w:rsid w:val="00952D2D"/>
    <w:rsid w:val="0095323E"/>
    <w:rsid w:val="00953AFA"/>
    <w:rsid w:val="00960BB2"/>
    <w:rsid w:val="00961968"/>
    <w:rsid w:val="00963A11"/>
    <w:rsid w:val="00967015"/>
    <w:rsid w:val="009671D3"/>
    <w:rsid w:val="00970083"/>
    <w:rsid w:val="0097114A"/>
    <w:rsid w:val="00977FD3"/>
    <w:rsid w:val="009815E7"/>
    <w:rsid w:val="0098174A"/>
    <w:rsid w:val="009826D1"/>
    <w:rsid w:val="00982AF8"/>
    <w:rsid w:val="009832CF"/>
    <w:rsid w:val="00983328"/>
    <w:rsid w:val="0098458D"/>
    <w:rsid w:val="00986559"/>
    <w:rsid w:val="00994CB5"/>
    <w:rsid w:val="0099566D"/>
    <w:rsid w:val="00997FDF"/>
    <w:rsid w:val="009A1A76"/>
    <w:rsid w:val="009A394A"/>
    <w:rsid w:val="009A3D02"/>
    <w:rsid w:val="009A7CD2"/>
    <w:rsid w:val="009B0061"/>
    <w:rsid w:val="009B04A2"/>
    <w:rsid w:val="009B3559"/>
    <w:rsid w:val="009C120F"/>
    <w:rsid w:val="009C14AE"/>
    <w:rsid w:val="009C4F23"/>
    <w:rsid w:val="009C5698"/>
    <w:rsid w:val="009C5978"/>
    <w:rsid w:val="009C5A8C"/>
    <w:rsid w:val="009C60B1"/>
    <w:rsid w:val="009C64B7"/>
    <w:rsid w:val="009C7A91"/>
    <w:rsid w:val="009D5AD4"/>
    <w:rsid w:val="009D6036"/>
    <w:rsid w:val="009E0617"/>
    <w:rsid w:val="009E1B70"/>
    <w:rsid w:val="009E58F4"/>
    <w:rsid w:val="009E7065"/>
    <w:rsid w:val="009F57C8"/>
    <w:rsid w:val="00A04584"/>
    <w:rsid w:val="00A07F4C"/>
    <w:rsid w:val="00A10978"/>
    <w:rsid w:val="00A20187"/>
    <w:rsid w:val="00A21817"/>
    <w:rsid w:val="00A24450"/>
    <w:rsid w:val="00A24F3F"/>
    <w:rsid w:val="00A255E1"/>
    <w:rsid w:val="00A371DD"/>
    <w:rsid w:val="00A41AA9"/>
    <w:rsid w:val="00A428D4"/>
    <w:rsid w:val="00A470D7"/>
    <w:rsid w:val="00A531F2"/>
    <w:rsid w:val="00A53F88"/>
    <w:rsid w:val="00A55D2D"/>
    <w:rsid w:val="00A659F1"/>
    <w:rsid w:val="00A67117"/>
    <w:rsid w:val="00A727AE"/>
    <w:rsid w:val="00A72FC7"/>
    <w:rsid w:val="00A75077"/>
    <w:rsid w:val="00A775D4"/>
    <w:rsid w:val="00A819A3"/>
    <w:rsid w:val="00A86D26"/>
    <w:rsid w:val="00A93E9F"/>
    <w:rsid w:val="00AA0BCD"/>
    <w:rsid w:val="00AA30F2"/>
    <w:rsid w:val="00AA62D2"/>
    <w:rsid w:val="00AA7E03"/>
    <w:rsid w:val="00AB0186"/>
    <w:rsid w:val="00AB2958"/>
    <w:rsid w:val="00AB2C8A"/>
    <w:rsid w:val="00AB3859"/>
    <w:rsid w:val="00AC0DB7"/>
    <w:rsid w:val="00AC2CD8"/>
    <w:rsid w:val="00AC371B"/>
    <w:rsid w:val="00AC4361"/>
    <w:rsid w:val="00AD3E8C"/>
    <w:rsid w:val="00AD42CF"/>
    <w:rsid w:val="00AD5048"/>
    <w:rsid w:val="00AD57ED"/>
    <w:rsid w:val="00AD7133"/>
    <w:rsid w:val="00AD7CA6"/>
    <w:rsid w:val="00AE5D96"/>
    <w:rsid w:val="00AF0B36"/>
    <w:rsid w:val="00AF0CCD"/>
    <w:rsid w:val="00AF283B"/>
    <w:rsid w:val="00AF5A81"/>
    <w:rsid w:val="00AF6C5D"/>
    <w:rsid w:val="00AF6E6F"/>
    <w:rsid w:val="00AF7D48"/>
    <w:rsid w:val="00B04D57"/>
    <w:rsid w:val="00B06701"/>
    <w:rsid w:val="00B16D41"/>
    <w:rsid w:val="00B1735C"/>
    <w:rsid w:val="00B17FD7"/>
    <w:rsid w:val="00B2135C"/>
    <w:rsid w:val="00B22044"/>
    <w:rsid w:val="00B222DA"/>
    <w:rsid w:val="00B229FB"/>
    <w:rsid w:val="00B22BE6"/>
    <w:rsid w:val="00B26D7B"/>
    <w:rsid w:val="00B30C30"/>
    <w:rsid w:val="00B4096E"/>
    <w:rsid w:val="00B41A55"/>
    <w:rsid w:val="00B42EF9"/>
    <w:rsid w:val="00B44CE6"/>
    <w:rsid w:val="00B500EF"/>
    <w:rsid w:val="00B514EA"/>
    <w:rsid w:val="00B52AFD"/>
    <w:rsid w:val="00B57236"/>
    <w:rsid w:val="00B57733"/>
    <w:rsid w:val="00B60789"/>
    <w:rsid w:val="00B60988"/>
    <w:rsid w:val="00B60EBD"/>
    <w:rsid w:val="00B62B96"/>
    <w:rsid w:val="00B63051"/>
    <w:rsid w:val="00B63057"/>
    <w:rsid w:val="00B63327"/>
    <w:rsid w:val="00B67560"/>
    <w:rsid w:val="00B7017A"/>
    <w:rsid w:val="00B701F4"/>
    <w:rsid w:val="00B75EE5"/>
    <w:rsid w:val="00B7622C"/>
    <w:rsid w:val="00B763B5"/>
    <w:rsid w:val="00B77713"/>
    <w:rsid w:val="00B80715"/>
    <w:rsid w:val="00B820B6"/>
    <w:rsid w:val="00B84E2B"/>
    <w:rsid w:val="00B85056"/>
    <w:rsid w:val="00B96B63"/>
    <w:rsid w:val="00BA2AF1"/>
    <w:rsid w:val="00BA50ED"/>
    <w:rsid w:val="00BA5221"/>
    <w:rsid w:val="00BA5457"/>
    <w:rsid w:val="00BA758F"/>
    <w:rsid w:val="00BB4724"/>
    <w:rsid w:val="00BB4ECA"/>
    <w:rsid w:val="00BB4FCA"/>
    <w:rsid w:val="00BC05B4"/>
    <w:rsid w:val="00BC55AB"/>
    <w:rsid w:val="00BC633D"/>
    <w:rsid w:val="00BC7E30"/>
    <w:rsid w:val="00BD2C96"/>
    <w:rsid w:val="00BD7B47"/>
    <w:rsid w:val="00BE35BD"/>
    <w:rsid w:val="00BE4DE1"/>
    <w:rsid w:val="00BE539A"/>
    <w:rsid w:val="00BE6151"/>
    <w:rsid w:val="00BE7071"/>
    <w:rsid w:val="00BF018B"/>
    <w:rsid w:val="00BF0667"/>
    <w:rsid w:val="00BF10FF"/>
    <w:rsid w:val="00BF1BD7"/>
    <w:rsid w:val="00BF306D"/>
    <w:rsid w:val="00BF5CD8"/>
    <w:rsid w:val="00BF5DDA"/>
    <w:rsid w:val="00C0041A"/>
    <w:rsid w:val="00C0150C"/>
    <w:rsid w:val="00C022F6"/>
    <w:rsid w:val="00C06CF2"/>
    <w:rsid w:val="00C07EB2"/>
    <w:rsid w:val="00C13E2C"/>
    <w:rsid w:val="00C228AD"/>
    <w:rsid w:val="00C23DBB"/>
    <w:rsid w:val="00C251C8"/>
    <w:rsid w:val="00C25A35"/>
    <w:rsid w:val="00C25A98"/>
    <w:rsid w:val="00C25C28"/>
    <w:rsid w:val="00C2751B"/>
    <w:rsid w:val="00C27940"/>
    <w:rsid w:val="00C357A6"/>
    <w:rsid w:val="00C36491"/>
    <w:rsid w:val="00C36517"/>
    <w:rsid w:val="00C3669F"/>
    <w:rsid w:val="00C40F95"/>
    <w:rsid w:val="00C42075"/>
    <w:rsid w:val="00C47B53"/>
    <w:rsid w:val="00C51C2F"/>
    <w:rsid w:val="00C57124"/>
    <w:rsid w:val="00C648FF"/>
    <w:rsid w:val="00C65C6A"/>
    <w:rsid w:val="00C66BFF"/>
    <w:rsid w:val="00C671C5"/>
    <w:rsid w:val="00C72275"/>
    <w:rsid w:val="00C72591"/>
    <w:rsid w:val="00C76B3B"/>
    <w:rsid w:val="00C8005B"/>
    <w:rsid w:val="00C80384"/>
    <w:rsid w:val="00C824AD"/>
    <w:rsid w:val="00C82A4B"/>
    <w:rsid w:val="00C82DD8"/>
    <w:rsid w:val="00C859AA"/>
    <w:rsid w:val="00C91CDD"/>
    <w:rsid w:val="00C9589E"/>
    <w:rsid w:val="00C97A1E"/>
    <w:rsid w:val="00CA184A"/>
    <w:rsid w:val="00CA1BB9"/>
    <w:rsid w:val="00CA3C3B"/>
    <w:rsid w:val="00CA5338"/>
    <w:rsid w:val="00CB1641"/>
    <w:rsid w:val="00CB2EEF"/>
    <w:rsid w:val="00CC044E"/>
    <w:rsid w:val="00CC16BB"/>
    <w:rsid w:val="00CC1721"/>
    <w:rsid w:val="00CC37F5"/>
    <w:rsid w:val="00CC548B"/>
    <w:rsid w:val="00CC6B97"/>
    <w:rsid w:val="00CC7A84"/>
    <w:rsid w:val="00CD3291"/>
    <w:rsid w:val="00CE1F54"/>
    <w:rsid w:val="00CE6576"/>
    <w:rsid w:val="00CE6EAF"/>
    <w:rsid w:val="00CF080E"/>
    <w:rsid w:val="00CF33B6"/>
    <w:rsid w:val="00CF3C0C"/>
    <w:rsid w:val="00CF6D4F"/>
    <w:rsid w:val="00D028A6"/>
    <w:rsid w:val="00D0301D"/>
    <w:rsid w:val="00D04BA1"/>
    <w:rsid w:val="00D053CF"/>
    <w:rsid w:val="00D1015A"/>
    <w:rsid w:val="00D1020F"/>
    <w:rsid w:val="00D108E7"/>
    <w:rsid w:val="00D131BC"/>
    <w:rsid w:val="00D14887"/>
    <w:rsid w:val="00D14974"/>
    <w:rsid w:val="00D15DE9"/>
    <w:rsid w:val="00D176F8"/>
    <w:rsid w:val="00D178C4"/>
    <w:rsid w:val="00D17ED2"/>
    <w:rsid w:val="00D17EE1"/>
    <w:rsid w:val="00D213A2"/>
    <w:rsid w:val="00D21F1E"/>
    <w:rsid w:val="00D22430"/>
    <w:rsid w:val="00D23659"/>
    <w:rsid w:val="00D30946"/>
    <w:rsid w:val="00D32154"/>
    <w:rsid w:val="00D32A14"/>
    <w:rsid w:val="00D35ED0"/>
    <w:rsid w:val="00D36815"/>
    <w:rsid w:val="00D3790F"/>
    <w:rsid w:val="00D37AE5"/>
    <w:rsid w:val="00D41F2C"/>
    <w:rsid w:val="00D42285"/>
    <w:rsid w:val="00D42429"/>
    <w:rsid w:val="00D447B8"/>
    <w:rsid w:val="00D50FA1"/>
    <w:rsid w:val="00D51596"/>
    <w:rsid w:val="00D600BF"/>
    <w:rsid w:val="00D65F2D"/>
    <w:rsid w:val="00D65F4D"/>
    <w:rsid w:val="00D71773"/>
    <w:rsid w:val="00D72AA0"/>
    <w:rsid w:val="00D73F71"/>
    <w:rsid w:val="00D753E5"/>
    <w:rsid w:val="00D76933"/>
    <w:rsid w:val="00D80819"/>
    <w:rsid w:val="00D82BA0"/>
    <w:rsid w:val="00D86F24"/>
    <w:rsid w:val="00D8733F"/>
    <w:rsid w:val="00D87F38"/>
    <w:rsid w:val="00D90594"/>
    <w:rsid w:val="00D95718"/>
    <w:rsid w:val="00D95E70"/>
    <w:rsid w:val="00D964ED"/>
    <w:rsid w:val="00D97889"/>
    <w:rsid w:val="00D97DE0"/>
    <w:rsid w:val="00DA0D2B"/>
    <w:rsid w:val="00DA0EAA"/>
    <w:rsid w:val="00DA3EB8"/>
    <w:rsid w:val="00DA5465"/>
    <w:rsid w:val="00DA6C86"/>
    <w:rsid w:val="00DA7D8E"/>
    <w:rsid w:val="00DB2A7A"/>
    <w:rsid w:val="00DB2F04"/>
    <w:rsid w:val="00DB65D4"/>
    <w:rsid w:val="00DB7862"/>
    <w:rsid w:val="00DC4685"/>
    <w:rsid w:val="00DC50A2"/>
    <w:rsid w:val="00DC69F7"/>
    <w:rsid w:val="00DC7012"/>
    <w:rsid w:val="00DC7939"/>
    <w:rsid w:val="00DD1A1E"/>
    <w:rsid w:val="00DD23C3"/>
    <w:rsid w:val="00DD6753"/>
    <w:rsid w:val="00DD720E"/>
    <w:rsid w:val="00DD7C82"/>
    <w:rsid w:val="00DD7F56"/>
    <w:rsid w:val="00DE1292"/>
    <w:rsid w:val="00DE20D0"/>
    <w:rsid w:val="00DE4BE3"/>
    <w:rsid w:val="00DE4F1D"/>
    <w:rsid w:val="00DE7CF2"/>
    <w:rsid w:val="00DF2725"/>
    <w:rsid w:val="00DF3137"/>
    <w:rsid w:val="00DF50A1"/>
    <w:rsid w:val="00DF511C"/>
    <w:rsid w:val="00E10527"/>
    <w:rsid w:val="00E10DF5"/>
    <w:rsid w:val="00E12853"/>
    <w:rsid w:val="00E15F73"/>
    <w:rsid w:val="00E173AC"/>
    <w:rsid w:val="00E174A5"/>
    <w:rsid w:val="00E20CA2"/>
    <w:rsid w:val="00E22398"/>
    <w:rsid w:val="00E25997"/>
    <w:rsid w:val="00E26596"/>
    <w:rsid w:val="00E31CF5"/>
    <w:rsid w:val="00E33833"/>
    <w:rsid w:val="00E3394D"/>
    <w:rsid w:val="00E33C7E"/>
    <w:rsid w:val="00E442D4"/>
    <w:rsid w:val="00E530DC"/>
    <w:rsid w:val="00E56343"/>
    <w:rsid w:val="00E57C94"/>
    <w:rsid w:val="00E57FEE"/>
    <w:rsid w:val="00E60A2A"/>
    <w:rsid w:val="00E70776"/>
    <w:rsid w:val="00E73172"/>
    <w:rsid w:val="00E7408C"/>
    <w:rsid w:val="00E74F47"/>
    <w:rsid w:val="00E76A23"/>
    <w:rsid w:val="00E77846"/>
    <w:rsid w:val="00E80707"/>
    <w:rsid w:val="00E8105A"/>
    <w:rsid w:val="00E82E60"/>
    <w:rsid w:val="00E85E92"/>
    <w:rsid w:val="00E87139"/>
    <w:rsid w:val="00E87ED4"/>
    <w:rsid w:val="00E90EA0"/>
    <w:rsid w:val="00E93A91"/>
    <w:rsid w:val="00E93F7D"/>
    <w:rsid w:val="00E94F7B"/>
    <w:rsid w:val="00EA18D6"/>
    <w:rsid w:val="00EA19F6"/>
    <w:rsid w:val="00EB21EE"/>
    <w:rsid w:val="00EB2FFB"/>
    <w:rsid w:val="00EB50DD"/>
    <w:rsid w:val="00EC7CDC"/>
    <w:rsid w:val="00ED12F5"/>
    <w:rsid w:val="00ED5D0B"/>
    <w:rsid w:val="00EE001C"/>
    <w:rsid w:val="00EE4620"/>
    <w:rsid w:val="00EE5D61"/>
    <w:rsid w:val="00EF44BE"/>
    <w:rsid w:val="00EF59FA"/>
    <w:rsid w:val="00EF5E8F"/>
    <w:rsid w:val="00F00754"/>
    <w:rsid w:val="00F00BCF"/>
    <w:rsid w:val="00F05385"/>
    <w:rsid w:val="00F05B48"/>
    <w:rsid w:val="00F05E7B"/>
    <w:rsid w:val="00F122D5"/>
    <w:rsid w:val="00F13E2B"/>
    <w:rsid w:val="00F15092"/>
    <w:rsid w:val="00F21464"/>
    <w:rsid w:val="00F2628D"/>
    <w:rsid w:val="00F26335"/>
    <w:rsid w:val="00F3270A"/>
    <w:rsid w:val="00F3332E"/>
    <w:rsid w:val="00F33A61"/>
    <w:rsid w:val="00F4310A"/>
    <w:rsid w:val="00F43D5D"/>
    <w:rsid w:val="00F45A7E"/>
    <w:rsid w:val="00F51ECF"/>
    <w:rsid w:val="00F52DA8"/>
    <w:rsid w:val="00F54404"/>
    <w:rsid w:val="00F54BB5"/>
    <w:rsid w:val="00F6508B"/>
    <w:rsid w:val="00F662B1"/>
    <w:rsid w:val="00F700A5"/>
    <w:rsid w:val="00F70E69"/>
    <w:rsid w:val="00F719AD"/>
    <w:rsid w:val="00F71D83"/>
    <w:rsid w:val="00F80ABF"/>
    <w:rsid w:val="00F8189F"/>
    <w:rsid w:val="00F818D4"/>
    <w:rsid w:val="00F81BDB"/>
    <w:rsid w:val="00F83FE7"/>
    <w:rsid w:val="00F842D1"/>
    <w:rsid w:val="00F85926"/>
    <w:rsid w:val="00F85F9E"/>
    <w:rsid w:val="00F870F2"/>
    <w:rsid w:val="00F92F3D"/>
    <w:rsid w:val="00F93E38"/>
    <w:rsid w:val="00F97829"/>
    <w:rsid w:val="00FA27B0"/>
    <w:rsid w:val="00FA28F2"/>
    <w:rsid w:val="00FA3F7E"/>
    <w:rsid w:val="00FA5350"/>
    <w:rsid w:val="00FA70FC"/>
    <w:rsid w:val="00FB39E5"/>
    <w:rsid w:val="00FB557C"/>
    <w:rsid w:val="00FC140C"/>
    <w:rsid w:val="00FC15C3"/>
    <w:rsid w:val="00FC4A16"/>
    <w:rsid w:val="00FC754A"/>
    <w:rsid w:val="00FD18EE"/>
    <w:rsid w:val="00FD1CE9"/>
    <w:rsid w:val="00FD3935"/>
    <w:rsid w:val="00FD41E0"/>
    <w:rsid w:val="00FD4E41"/>
    <w:rsid w:val="00FD76C1"/>
    <w:rsid w:val="00FE30D7"/>
    <w:rsid w:val="00FE36DA"/>
    <w:rsid w:val="00FE4EF0"/>
    <w:rsid w:val="00FF1FBE"/>
    <w:rsid w:val="00FF31C7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60580A"/>
  <w14:defaultImageDpi w14:val="96"/>
  <w15:docId w15:val="{A89697E4-FBC8-4C8F-94CC-89BD2D62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/>
    <w:lsdException w:name="toc 4" w:semiHidden="1" w:uiPriority="39" w:unhideWhenUsed="1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Bookman Old Style" w:hAnsi="Bookman Old Style" w:cs="Bookman Old Style"/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198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numId w:val="1"/>
      </w:numPr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uiPriority w:val="99"/>
    <w:qFormat/>
    <w:pPr>
      <w:keepNext/>
      <w:keepLines/>
      <w:overflowPunct w:val="0"/>
      <w:autoSpaceDE w:val="0"/>
      <w:autoSpaceDN w:val="0"/>
      <w:adjustRightInd w:val="0"/>
      <w:spacing w:line="240" w:lineRule="atLeast"/>
      <w:textAlignment w:val="baseline"/>
      <w:outlineLvl w:val="4"/>
    </w:pPr>
    <w:rPr>
      <w:rFonts w:ascii="Arial" w:hAnsi="Arial" w:cs="Arial"/>
      <w:spacing w:val="-4"/>
      <w:kern w:val="2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left="3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rFonts w:ascii="Bookman Old Style" w:hAnsi="Bookman Old Style" w:cs="Bookman Old Style"/>
      <w:b/>
      <w:bCs/>
      <w:color w:val="00800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suppressAutoHyphens/>
      <w:jc w:val="both"/>
      <w:outlineLvl w:val="7"/>
    </w:pPr>
    <w:rPr>
      <w:rFonts w:ascii="Arial" w:hAnsi="Arial" w:cs="Arial"/>
      <w:b/>
      <w:bCs/>
      <w:color w:val="00800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Times New Roman" w:hAnsi="Times New Roman" w:cs="Times New Roman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Cambria" w:hAnsi="Cambria" w:cs="Cambria"/>
    </w:rPr>
  </w:style>
  <w:style w:type="paragraph" w:styleId="BodyText">
    <w:name w:val="Body Text"/>
    <w:basedOn w:val="Normal"/>
    <w:link w:val="BodyTextChar"/>
    <w:uiPriority w:val="99"/>
    <w:pPr>
      <w:overflowPunct w:val="0"/>
      <w:autoSpaceDE w:val="0"/>
      <w:autoSpaceDN w:val="0"/>
      <w:adjustRightInd w:val="0"/>
      <w:spacing w:after="240"/>
      <w:ind w:left="1800" w:hanging="360"/>
      <w:jc w:val="both"/>
      <w:textAlignment w:val="baseline"/>
    </w:pPr>
    <w:rPr>
      <w:rFonts w:ascii="Arial" w:hAnsi="Arial" w:cs="Arial"/>
      <w:color w:val="000000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Bookman Old Style" w:hAnsi="Bookman Old Style" w:cs="Bookman Old Style"/>
      <w:vanish/>
      <w:color w:val="FF0000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customStyle="1" w:styleId="Picture">
    <w:name w:val="Picture"/>
    <w:basedOn w:val="Normal"/>
    <w:next w:val="Caption"/>
    <w:uiPriority w:val="99"/>
    <w:pPr>
      <w:keepNext/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 w:cs="Arial"/>
      <w:spacing w:val="-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pPr>
      <w:spacing w:before="120" w:after="120"/>
    </w:pPr>
    <w:rPr>
      <w:b/>
      <w:bCs/>
      <w:sz w:val="20"/>
      <w:szCs w:val="20"/>
    </w:rPr>
  </w:style>
  <w:style w:type="paragraph" w:customStyle="1" w:styleId="TOCBase">
    <w:name w:val="TOC Base"/>
    <w:basedOn w:val="Normal"/>
    <w:uiPriority w:val="99"/>
    <w:pPr>
      <w:tabs>
        <w:tab w:val="right" w:leader="dot" w:pos="6480"/>
      </w:tabs>
      <w:overflowPunct w:val="0"/>
      <w:autoSpaceDE w:val="0"/>
      <w:autoSpaceDN w:val="0"/>
      <w:adjustRightInd w:val="0"/>
      <w:spacing w:after="240" w:line="240" w:lineRule="atLeast"/>
      <w:textAlignment w:val="baseline"/>
    </w:pPr>
    <w:rPr>
      <w:rFonts w:ascii="Arial" w:hAnsi="Arial" w:cs="Arial"/>
      <w:spacing w:val="-5"/>
      <w:sz w:val="20"/>
      <w:szCs w:val="20"/>
    </w:rPr>
  </w:style>
  <w:style w:type="paragraph" w:styleId="Title">
    <w:name w:val="Title"/>
    <w:basedOn w:val="Normal"/>
    <w:next w:val="Subtitle"/>
    <w:link w:val="TitleChar"/>
    <w:uiPriority w:val="99"/>
    <w:qFormat/>
    <w:pPr>
      <w:keepNext/>
      <w:keepLines/>
      <w:pBdr>
        <w:top w:val="single" w:sz="6" w:space="16" w:color="auto"/>
      </w:pBdr>
      <w:overflowPunct w:val="0"/>
      <w:autoSpaceDE w:val="0"/>
      <w:autoSpaceDN w:val="0"/>
      <w:adjustRightInd w:val="0"/>
      <w:spacing w:before="220" w:after="60" w:line="320" w:lineRule="atLeast"/>
      <w:textAlignment w:val="baseline"/>
    </w:pPr>
    <w:rPr>
      <w:rFonts w:ascii="Arial Black" w:hAnsi="Arial Black" w:cs="Arial Black"/>
      <w:spacing w:val="-3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DefaultText">
    <w:name w:val="Default Text"/>
    <w:basedOn w:val="Normal"/>
    <w:pPr>
      <w:autoSpaceDE w:val="0"/>
      <w:autoSpaceDN w:val="0"/>
      <w:adjustRightInd w:val="0"/>
    </w:pPr>
  </w:style>
  <w:style w:type="paragraph" w:customStyle="1" w:styleId="NumberedParagraphs">
    <w:name w:val="Numbered Paragraphs"/>
    <w:basedOn w:val="Normal"/>
    <w:uiPriority w:val="99"/>
    <w:pPr>
      <w:overflowPunct w:val="0"/>
      <w:autoSpaceDE w:val="0"/>
      <w:autoSpaceDN w:val="0"/>
      <w:adjustRightInd w:val="0"/>
      <w:spacing w:line="240" w:lineRule="atLeast"/>
      <w:textAlignment w:val="baseline"/>
    </w:pPr>
  </w:style>
  <w:style w:type="paragraph" w:customStyle="1" w:styleId="BodySingle">
    <w:name w:val="Body Single"/>
    <w:basedOn w:val="Normal"/>
    <w:uiPriority w:val="99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bodysingle0">
    <w:name w:val="body singl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tabs>
        <w:tab w:val="left" w:pos="-720"/>
        <w:tab w:val="left" w:pos="0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ascii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ind w:left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ascii="Times New Roman" w:hAnsi="Times New Roman" w:cs="Times New Roman"/>
      <w:sz w:val="16"/>
      <w:szCs w:val="16"/>
    </w:rPr>
  </w:style>
  <w:style w:type="paragraph" w:styleId="TOC3">
    <w:name w:val="toc 3"/>
    <w:basedOn w:val="Normal"/>
    <w:next w:val="Normal"/>
    <w:autoRedefine/>
    <w:uiPriority w:val="99"/>
    <w:pPr>
      <w:tabs>
        <w:tab w:val="left" w:leader="dot" w:pos="9000"/>
        <w:tab w:val="right" w:pos="9360"/>
      </w:tabs>
      <w:suppressAutoHyphens/>
      <w:ind w:left="2160" w:right="720" w:hanging="720"/>
    </w:pPr>
    <w:rPr>
      <w:rFonts w:ascii="Courier" w:hAnsi="Courier" w:cs="Courier"/>
      <w:sz w:val="20"/>
      <w:szCs w:val="20"/>
    </w:rPr>
  </w:style>
  <w:style w:type="paragraph" w:styleId="TOC5">
    <w:name w:val="toc 5"/>
    <w:basedOn w:val="Normal"/>
    <w:next w:val="Normal"/>
    <w:autoRedefine/>
    <w:uiPriority w:val="99"/>
    <w:pPr>
      <w:tabs>
        <w:tab w:val="left" w:leader="dot" w:pos="9000"/>
        <w:tab w:val="right" w:pos="9360"/>
      </w:tabs>
      <w:suppressAutoHyphens/>
      <w:ind w:left="3600" w:right="720" w:hanging="720"/>
    </w:pPr>
    <w:rPr>
      <w:rFonts w:ascii="Courier" w:hAnsi="Courier" w:cs="Courier"/>
      <w:sz w:val="20"/>
      <w:szCs w:val="20"/>
    </w:rPr>
  </w:style>
  <w:style w:type="character" w:customStyle="1" w:styleId="EquationCaption">
    <w:name w:val="_Equation Caption"/>
    <w:uiPriority w:val="99"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sz w:val="20"/>
      <w:szCs w:val="20"/>
    </w:rPr>
  </w:style>
  <w:style w:type="character" w:customStyle="1" w:styleId="InitialStyle">
    <w:name w:val="InitialStyle"/>
    <w:rPr>
      <w:rFonts w:ascii="Antique Olive" w:hAnsi="Antique Olive"/>
      <w:sz w:val="16"/>
    </w:rPr>
  </w:style>
  <w:style w:type="paragraph" w:customStyle="1" w:styleId="p69">
    <w:name w:val="p69"/>
    <w:basedOn w:val="Normal"/>
    <w:uiPriority w:val="99"/>
    <w:pPr>
      <w:widowControl w:val="0"/>
      <w:tabs>
        <w:tab w:val="left" w:pos="1320"/>
        <w:tab w:val="left" w:pos="2040"/>
      </w:tabs>
      <w:spacing w:line="280" w:lineRule="atLeast"/>
      <w:ind w:left="576" w:hanging="720"/>
      <w:jc w:val="both"/>
    </w:p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BlockText">
    <w:name w:val="Block Text"/>
    <w:basedOn w:val="Normal"/>
    <w:uiPriority w:val="99"/>
    <w:pPr>
      <w:ind w:left="-120" w:right="480"/>
      <w:jc w:val="both"/>
    </w:pPr>
    <w:rPr>
      <w:rFonts w:ascii="Bookman Old Style" w:hAnsi="Bookman Old Style" w:cs="Bookman Old Style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TOC1">
    <w:name w:val="toc 1"/>
    <w:basedOn w:val="Normal"/>
    <w:next w:val="Normal"/>
    <w:autoRedefine/>
    <w:uiPriority w:val="99"/>
    <w:rsid w:val="00E76A23"/>
    <w:pPr>
      <w:spacing w:before="120"/>
    </w:pPr>
  </w:style>
  <w:style w:type="character" w:customStyle="1" w:styleId="term1">
    <w:name w:val="term1"/>
    <w:basedOn w:val="DefaultParagraphFont"/>
    <w:rsid w:val="007B203B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53A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A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53AFA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3AFA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007A1F"/>
    <w:rPr>
      <w:rFonts w:ascii="Times New Roman" w:hAnsi="Times New Roman" w:cs="Times New Roman"/>
      <w:sz w:val="24"/>
      <w:szCs w:val="24"/>
    </w:rPr>
  </w:style>
  <w:style w:type="character" w:customStyle="1" w:styleId="Style165">
    <w:name w:val="Style165"/>
    <w:rsid w:val="00192E9D"/>
    <w:rPr>
      <w:rFonts w:ascii="Antique Olive" w:hAnsi="Antique Olive"/>
    </w:rPr>
  </w:style>
  <w:style w:type="paragraph" w:customStyle="1" w:styleId="LCOBillText">
    <w:name w:val="LCO Bill Text"/>
    <w:basedOn w:val="Normal"/>
    <w:link w:val="LCOBillTextChar"/>
    <w:qFormat/>
    <w:rsid w:val="008E66E8"/>
    <w:pPr>
      <w:widowControl w:val="0"/>
      <w:tabs>
        <w:tab w:val="left" w:pos="5760"/>
        <w:tab w:val="right" w:pos="8460"/>
      </w:tabs>
      <w:spacing w:after="240" w:line="288" w:lineRule="auto"/>
      <w:ind w:firstLine="288"/>
      <w:jc w:val="both"/>
    </w:pPr>
    <w:rPr>
      <w:rFonts w:ascii="Book Antiqua" w:hAnsi="Book Antiqua"/>
      <w:snapToGrid w:val="0"/>
      <w:szCs w:val="20"/>
    </w:rPr>
  </w:style>
  <w:style w:type="character" w:customStyle="1" w:styleId="LCOBillTextChar">
    <w:name w:val="LCO Bill Text Char"/>
    <w:link w:val="LCOBillText"/>
    <w:rsid w:val="008E66E8"/>
    <w:rPr>
      <w:rFonts w:ascii="Book Antiqua" w:hAnsi="Book Antiqua" w:cs="Times New Roman"/>
      <w:snapToGrid w:val="0"/>
      <w:sz w:val="24"/>
    </w:rPr>
  </w:style>
  <w:style w:type="table" w:customStyle="1" w:styleId="TableGrid0">
    <w:name w:val="Table Grid0"/>
    <w:basedOn w:val="TableNormal"/>
    <w:uiPriority w:val="39"/>
    <w:rsid w:val="00DC50A2"/>
    <w:rPr>
      <w:rFonts w:ascii="Bookman Old Style" w:hAnsi="Bookman Old Style" w:cs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D4DAC"/>
    <w:rPr>
      <w:rFonts w:ascii="Bookman Old Style" w:hAnsi="Bookman Old Style" w:cs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2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otDocs%206\hotdocs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8f63d9-30c5-40e6-be6e-84897ac69b5c">
      <Terms xmlns="http://schemas.microsoft.com/office/infopath/2007/PartnerControls"/>
    </lcf76f155ced4ddcb4097134ff3c332f>
    <TaxCatchAll xmlns="77708f7e-7087-46f9-9e12-5bad98e7a462" xsi:nil="true"/>
    <_ip_UnifiedCompliancePolicyProperties xmlns="http://schemas.microsoft.com/sharepoint/v3" xsi:nil="true"/>
  </documentManagement>
</p:properties>
</file>

<file path=customXml/item2.xml><?xml version="1.0" encoding="utf-8"?>
<properties xmlns="http://www.imanage.com/work/xmlschema">
  <documentid>CTAG!1366407.1</documentid>
  <senderid>JOSE.SALINAS</senderid>
  <senderemail>JOSE.SALINAS@CT.GOV</senderemail>
  <lastmodified>2024-07-19T11:35:00.0000000-04:00</lastmodified>
  <database>CTAG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8BC396127DE42BA01B5DDA8638BCE" ma:contentTypeVersion="18" ma:contentTypeDescription="Create a new document." ma:contentTypeScope="" ma:versionID="e47fa2fd4caa23347b22da7b8e2e5d6b">
  <xsd:schema xmlns:xsd="http://www.w3.org/2001/XMLSchema" xmlns:xs="http://www.w3.org/2001/XMLSchema" xmlns:p="http://schemas.microsoft.com/office/2006/metadata/properties" xmlns:ns1="http://schemas.microsoft.com/sharepoint/v3" xmlns:ns2="e58f63d9-30c5-40e6-be6e-84897ac69b5c" xmlns:ns3="77708f7e-7087-46f9-9e12-5bad98e7a462" targetNamespace="http://schemas.microsoft.com/office/2006/metadata/properties" ma:root="true" ma:fieldsID="a911c093f492974d711eebed5e302687" ns1:_="" ns2:_="" ns3:_="">
    <xsd:import namespace="http://schemas.microsoft.com/sharepoint/v3"/>
    <xsd:import namespace="e58f63d9-30c5-40e6-be6e-84897ac69b5c"/>
    <xsd:import namespace="77708f7e-7087-46f9-9e12-5bad98e7a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63d9-30c5-40e6-be6e-84897ac69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8f7e-7087-46f9-9e12-5bad98e7a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e04268c-bab7-41a2-99cb-6890d2f7cf62}" ma:internalName="TaxCatchAll" ma:showField="CatchAllData" ma:web="77708f7e-7087-46f9-9e12-5bad98e7a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3EF1A-0653-4041-843A-9579CED593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8f63d9-30c5-40e6-be6e-84897ac69b5c"/>
    <ds:schemaRef ds:uri="77708f7e-7087-46f9-9e12-5bad98e7a462"/>
  </ds:schemaRefs>
</ds:datastoreItem>
</file>

<file path=customXml/itemProps2.xml><?xml version="1.0" encoding="utf-8"?>
<ds:datastoreItem xmlns:ds="http://schemas.openxmlformats.org/officeDocument/2006/customXml" ds:itemID="{2FDE53EA-AC54-4EE8-BFEE-8DF4E1EB2542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4A1F6536-B8B4-48C6-83DE-75E198E552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5B5DAD-391B-43CC-B168-3F6A8980C5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AEC25F-3730-4795-BC39-451AAC93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8f63d9-30c5-40e6-be6e-84897ac69b5c"/>
    <ds:schemaRef ds:uri="77708f7e-7087-46f9-9e12-5bad98e7a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hotdocs6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R95 RFP50 RFP Contract</vt:lpstr>
    </vt:vector>
  </TitlesOfParts>
  <Company>Office of the Attorney General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R95 RFP50 RFP Contract</dc:title>
  <dc:creator>pacholskij</dc:creator>
  <cp:lastModifiedBy>Gagne, Geri-Lynne</cp:lastModifiedBy>
  <cp:revision>8</cp:revision>
  <cp:lastPrinted>2024-10-16T20:00:00Z</cp:lastPrinted>
  <dcterms:created xsi:type="dcterms:W3CDTF">2025-07-08T18:11:00Z</dcterms:created>
  <dcterms:modified xsi:type="dcterms:W3CDTF">2025-07-11T14:26:00Z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0x0101003528BC396127DE42BA01B5DDA8638BCE</vt:lpwstr>
  </property>
  <property fmtid="{D5CDD505-2E9C-101B-9397-08002B2CF9AE}" pid="3" name="MediaServiceImageTags">
    <vt:lpwstr/>
  </property>
</Properties>
</file>