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E1226" w14:textId="77777777" w:rsidR="00C804A2" w:rsidRDefault="00C804A2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4322"/>
        <w:gridCol w:w="2429"/>
      </w:tblGrid>
      <w:tr w:rsidR="00C804A2" w14:paraId="31BAAA3F" w14:textId="77777777" w:rsidTr="001F20C6">
        <w:trPr>
          <w:trHeight w:val="20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28DB0024" w14:textId="77777777" w:rsidR="00695452" w:rsidRDefault="00F91A0B" w:rsidP="006A648D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14:paraId="74A131BA" w14:textId="77777777" w:rsidR="00E15954" w:rsidRPr="006A648D" w:rsidRDefault="00E15954" w:rsidP="00BD409D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66FDA5CD" w14:textId="77777777" w:rsidR="00E15954" w:rsidRPr="006A648D" w:rsidRDefault="00F91A0B" w:rsidP="00BD409D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2BCEA5C8" w14:textId="77777777" w:rsidR="00695452" w:rsidRPr="00BD409D" w:rsidRDefault="00F91A0B" w:rsidP="00BD409D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w:rsidR="00C804A2" w14:paraId="72DAA55B" w14:textId="77777777" w:rsidTr="001F20C6">
        <w:trPr>
          <w:trHeight w:val="20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6121FC64" w14:textId="77777777" w:rsidR="00C804A2" w:rsidRDefault="00F91A0B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  <w:p w14:paraId="6FDC696F" w14:textId="77777777" w:rsidR="00695452" w:rsidRDefault="00695452" w:rsidP="00BD409D">
            <w:pPr>
              <w:pStyle w:val="TableParagraph"/>
              <w:spacing w:before="1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5C5B0BF" w14:textId="77777777" w:rsidR="00695452" w:rsidRDefault="00F91A0B" w:rsidP="006A648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14:paraId="3C1A7F1B" w14:textId="77777777" w:rsidR="00E15954" w:rsidRPr="006A648D" w:rsidRDefault="00E15954" w:rsidP="00BD409D">
            <w:pPr>
              <w:pStyle w:val="TableParagraph"/>
              <w:spacing w:before="17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5F8B020D" w14:textId="77777777" w:rsidR="00E15954" w:rsidRPr="00BD409D" w:rsidRDefault="00BD409D" w:rsidP="00BD409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Date</w:t>
            </w:r>
          </w:p>
        </w:tc>
      </w:tr>
    </w:tbl>
    <w:p w14:paraId="49067ED5" w14:textId="77777777" w:rsidR="00C804A2" w:rsidRDefault="00F91A0B" w:rsidP="00D918CE">
      <w:pPr>
        <w:pStyle w:val="BodyText"/>
        <w:spacing w:before="120"/>
        <w:ind w:left="1354" w:right="-43" w:hanging="1440"/>
        <w:jc w:val="center"/>
      </w:pPr>
      <w:r>
        <w:rPr>
          <w:spacing w:val="-3"/>
        </w:rPr>
        <w:t>DAS</w:t>
      </w:r>
      <w:r w:rsidR="006A648D">
        <w:rPr>
          <w:spacing w:val="-3"/>
        </w:rP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8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 w:rsidR="006A648D">
        <w:rPr>
          <w:spacing w:val="-1"/>
        </w:rPr>
        <w:t xml:space="preserve">&amp; REVIEW </w:t>
      </w:r>
      <w:r w:rsidR="00D918CE">
        <w:rPr>
          <w:spacing w:val="-1"/>
        </w:rPr>
        <w:t xml:space="preserve">(OSCG&amp;R) </w:t>
      </w:r>
      <w:r>
        <w:t>PLAN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CHECK</w:t>
      </w:r>
      <w:r>
        <w:t>LIST</w:t>
      </w:r>
    </w:p>
    <w:p w14:paraId="193C8514" w14:textId="77777777" w:rsidR="00C804A2" w:rsidRDefault="00F91A0B" w:rsidP="00380728">
      <w:pPr>
        <w:pStyle w:val="Heading1"/>
        <w:spacing w:before="120"/>
        <w:ind w:left="1354" w:right="1238"/>
        <w:jc w:val="center"/>
        <w:rPr>
          <w:b w:val="0"/>
          <w:bCs w:val="0"/>
        </w:rPr>
      </w:pPr>
      <w:r>
        <w:rPr>
          <w:spacing w:val="-6"/>
        </w:rPr>
        <w:t>STAND-ALONE</w:t>
      </w:r>
    </w:p>
    <w:p w14:paraId="41C9FF9F" w14:textId="77777777" w:rsidR="00C804A2" w:rsidRDefault="00F91A0B">
      <w:pPr>
        <w:spacing w:before="73"/>
        <w:ind w:left="1357" w:right="1241"/>
        <w:jc w:val="center"/>
        <w:rPr>
          <w:rFonts w:ascii="Arial"/>
          <w:b/>
          <w:spacing w:val="2"/>
          <w:sz w:val="32"/>
        </w:rPr>
      </w:pPr>
      <w:r w:rsidRPr="006A648D">
        <w:rPr>
          <w:rFonts w:ascii="Arial"/>
          <w:b/>
          <w:sz w:val="36"/>
        </w:rPr>
        <w:t>FUEL</w:t>
      </w:r>
      <w:r w:rsidRPr="006A648D">
        <w:rPr>
          <w:rFonts w:ascii="Arial"/>
          <w:b/>
          <w:spacing w:val="-21"/>
          <w:sz w:val="36"/>
        </w:rPr>
        <w:t xml:space="preserve"> </w:t>
      </w:r>
      <w:r w:rsidRPr="006A648D">
        <w:rPr>
          <w:rFonts w:ascii="Arial"/>
          <w:b/>
          <w:sz w:val="36"/>
        </w:rPr>
        <w:t>STORAGE</w:t>
      </w:r>
      <w:r w:rsidRPr="006A648D">
        <w:rPr>
          <w:rFonts w:ascii="Arial"/>
          <w:b/>
          <w:spacing w:val="-21"/>
          <w:sz w:val="36"/>
        </w:rPr>
        <w:t xml:space="preserve"> </w:t>
      </w:r>
      <w:r w:rsidRPr="006A648D">
        <w:rPr>
          <w:rFonts w:ascii="Arial"/>
          <w:b/>
          <w:spacing w:val="1"/>
          <w:sz w:val="36"/>
        </w:rPr>
        <w:t>REPLACEMENT</w:t>
      </w:r>
      <w:r w:rsidRPr="006A648D">
        <w:rPr>
          <w:rFonts w:ascii="Arial"/>
          <w:b/>
          <w:spacing w:val="-22"/>
          <w:sz w:val="36"/>
        </w:rPr>
        <w:t xml:space="preserve"> </w:t>
      </w:r>
      <w:r w:rsidRPr="006A648D">
        <w:rPr>
          <w:rFonts w:ascii="Arial"/>
          <w:b/>
          <w:spacing w:val="2"/>
          <w:sz w:val="36"/>
        </w:rPr>
        <w:t>PROJECTS</w:t>
      </w:r>
    </w:p>
    <w:p w14:paraId="7D6048CE" w14:textId="77777777" w:rsidR="006A648D" w:rsidRPr="008010E1" w:rsidRDefault="006A648D">
      <w:pPr>
        <w:spacing w:before="73"/>
        <w:ind w:left="1357" w:right="1241"/>
        <w:jc w:val="center"/>
        <w:rPr>
          <w:rFonts w:ascii="Arial" w:eastAsia="Arial" w:hAnsi="Arial" w:cs="Arial"/>
          <w:color w:val="0070C0"/>
          <w:sz w:val="27"/>
          <w:szCs w:val="27"/>
        </w:rPr>
      </w:pPr>
      <w:r w:rsidRPr="008010E1">
        <w:rPr>
          <w:rFonts w:ascii="Arial"/>
          <w:b/>
          <w:color w:val="0070C0"/>
          <w:spacing w:val="2"/>
          <w:sz w:val="27"/>
          <w:szCs w:val="27"/>
        </w:rPr>
        <w:t>FORM SCG-3018</w:t>
      </w:r>
    </w:p>
    <w:p w14:paraId="71D60310" w14:textId="77777777" w:rsidR="00C804A2" w:rsidRDefault="00F91A0B" w:rsidP="001F20C6">
      <w:pPr>
        <w:pStyle w:val="BodyText"/>
        <w:numPr>
          <w:ilvl w:val="0"/>
          <w:numId w:val="2"/>
        </w:numPr>
        <w:spacing w:before="181" w:line="234" w:lineRule="exact"/>
        <w:ind w:left="1080" w:hanging="285"/>
      </w:pPr>
      <w:r>
        <w:rPr>
          <w:spacing w:val="-1"/>
        </w:rPr>
        <w:t>Do not</w:t>
      </w:r>
      <w:r>
        <w:rPr>
          <w:spacing w:val="-7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>
        <w:rPr>
          <w:spacing w:val="-2"/>
        </w:rPr>
        <w:t>Not</w:t>
      </w:r>
      <w:r>
        <w:rPr>
          <w:spacing w:val="-10"/>
        </w:rPr>
        <w:t xml:space="preserve"> </w:t>
      </w:r>
      <w:r>
        <w:rPr>
          <w:spacing w:val="-4"/>
        </w:rPr>
        <w:t>Applicable</w:t>
      </w:r>
      <w:r>
        <w:rPr>
          <w:spacing w:val="-8"/>
        </w:rPr>
        <w:t xml:space="preserve"> </w:t>
      </w:r>
      <w:r>
        <w:rPr>
          <w:spacing w:val="-2"/>
        </w:rPr>
        <w:t>(N/A).</w:t>
      </w:r>
      <w:r>
        <w:rPr>
          <w:spacing w:val="55"/>
        </w:rPr>
        <w:t xml:space="preserve"> </w:t>
      </w:r>
      <w:r>
        <w:rPr>
          <w:spacing w:val="-2"/>
        </w:rPr>
        <w:t>Use</w:t>
      </w:r>
      <w:r>
        <w:rPr>
          <w:spacing w:val="-8"/>
        </w:rPr>
        <w:t xml:space="preserve"> </w:t>
      </w:r>
      <w:r>
        <w:rPr>
          <w:spacing w:val="-5"/>
        </w:rPr>
        <w:t>“None”,</w:t>
      </w:r>
      <w:r>
        <w:rPr>
          <w:spacing w:val="-7"/>
        </w:rPr>
        <w:t xml:space="preserve"> </w:t>
      </w:r>
      <w:r>
        <w:rPr>
          <w:spacing w:val="-4"/>
        </w:rPr>
        <w:t>“NPS”</w:t>
      </w:r>
      <w:r>
        <w:rPr>
          <w:spacing w:val="-9"/>
        </w:rPr>
        <w:t xml:space="preserve"> </w:t>
      </w:r>
      <w:r>
        <w:rPr>
          <w:spacing w:val="-4"/>
        </w:rPr>
        <w:t>(Not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8"/>
        </w:rPr>
        <w:t xml:space="preserve"> </w:t>
      </w:r>
      <w:r>
        <w:rPr>
          <w:spacing w:val="-5"/>
        </w:rPr>
        <w:t>Project</w:t>
      </w:r>
      <w:r>
        <w:rPr>
          <w:spacing w:val="-10"/>
        </w:rPr>
        <w:t xml:space="preserve"> </w:t>
      </w:r>
      <w:r>
        <w:rPr>
          <w:spacing w:val="-5"/>
        </w:rPr>
        <w:t>Scope),</w:t>
      </w:r>
      <w:r>
        <w:rPr>
          <w:spacing w:val="-10"/>
        </w:rPr>
        <w:t xml:space="preserve"> </w:t>
      </w:r>
      <w:r>
        <w:rPr>
          <w:spacing w:val="-3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explain</w:t>
      </w:r>
      <w:r>
        <w:rPr>
          <w:spacing w:val="-1"/>
        </w:rPr>
        <w:t xml:space="preserve"> </w:t>
      </w:r>
      <w:r>
        <w:rPr>
          <w:spacing w:val="-2"/>
        </w:rPr>
        <w:t>condition.</w:t>
      </w:r>
    </w:p>
    <w:p w14:paraId="3A40834F" w14:textId="77777777" w:rsidR="00C804A2" w:rsidRPr="00F91A0B" w:rsidRDefault="00F91A0B" w:rsidP="001F20C6">
      <w:pPr>
        <w:numPr>
          <w:ilvl w:val="0"/>
          <w:numId w:val="1"/>
        </w:numPr>
        <w:spacing w:line="270" w:lineRule="exact"/>
        <w:ind w:left="1080" w:hanging="285"/>
        <w:rPr>
          <w:rFonts w:ascii="Arial" w:eastAsia="Arial" w:hAnsi="Arial" w:cs="Arial"/>
          <w:sz w:val="21"/>
          <w:szCs w:val="21"/>
        </w:rPr>
      </w:pPr>
      <w:r>
        <w:rPr>
          <w:rFonts w:ascii="Arial"/>
          <w:spacing w:val="-1"/>
          <w:sz w:val="21"/>
        </w:rPr>
        <w:t>Submit</w:t>
      </w:r>
      <w:r>
        <w:rPr>
          <w:rFonts w:ascii="Arial"/>
          <w:spacing w:val="-2"/>
          <w:sz w:val="21"/>
        </w:rPr>
        <w:t xml:space="preserve"> </w:t>
      </w:r>
      <w:r>
        <w:rPr>
          <w:rFonts w:ascii="Arial"/>
          <w:spacing w:val="-1"/>
          <w:sz w:val="21"/>
        </w:rPr>
        <w:t xml:space="preserve">completed </w:t>
      </w:r>
      <w:r>
        <w:rPr>
          <w:rFonts w:ascii="Arial"/>
          <w:b/>
          <w:spacing w:val="-2"/>
          <w:sz w:val="21"/>
        </w:rPr>
        <w:t>Pre-Bid</w:t>
      </w:r>
      <w:r>
        <w:rPr>
          <w:rFonts w:ascii="Arial"/>
          <w:b/>
          <w:spacing w:val="-1"/>
          <w:sz w:val="21"/>
        </w:rPr>
        <w:t xml:space="preserve"> Conformance</w:t>
      </w:r>
      <w:r>
        <w:rPr>
          <w:rFonts w:ascii="Arial"/>
          <w:b/>
          <w:spacing w:val="-3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Review</w:t>
      </w:r>
      <w:r>
        <w:rPr>
          <w:rFonts w:ascii="Arial"/>
          <w:b/>
          <w:spacing w:val="2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(PCR)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1"/>
          <w:sz w:val="21"/>
        </w:rPr>
        <w:t>Checklist</w:t>
      </w:r>
      <w:r>
        <w:rPr>
          <w:rFonts w:ascii="Arial"/>
          <w:b/>
          <w:spacing w:val="-2"/>
          <w:sz w:val="21"/>
        </w:rPr>
        <w:t xml:space="preserve"> </w:t>
      </w:r>
      <w:r>
        <w:rPr>
          <w:rFonts w:ascii="Arial"/>
          <w:spacing w:val="-1"/>
          <w:sz w:val="21"/>
        </w:rPr>
        <w:t>with this</w:t>
      </w:r>
      <w:r>
        <w:rPr>
          <w:rFonts w:ascii="Arial"/>
          <w:spacing w:val="-4"/>
          <w:sz w:val="21"/>
        </w:rPr>
        <w:t xml:space="preserve"> </w:t>
      </w:r>
      <w:r>
        <w:rPr>
          <w:rFonts w:ascii="Arial"/>
          <w:spacing w:val="-1"/>
          <w:sz w:val="21"/>
        </w:rPr>
        <w:t>completed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pacing w:val="-1"/>
          <w:sz w:val="21"/>
        </w:rPr>
        <w:t>form.</w:t>
      </w:r>
    </w:p>
    <w:p w14:paraId="57FA4956" w14:textId="77777777" w:rsidR="00F91A0B" w:rsidRPr="00F91A0B" w:rsidRDefault="000221E2" w:rsidP="001F20C6">
      <w:pPr>
        <w:widowControl/>
        <w:numPr>
          <w:ilvl w:val="0"/>
          <w:numId w:val="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line="257" w:lineRule="exact"/>
        <w:ind w:left="1080" w:hanging="285"/>
        <w:rPr>
          <w:rFonts w:ascii="Arial" w:hAnsi="Arial" w:cs="Arial"/>
          <w:spacing w:val="-1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Status column (by SCG staff)</w:t>
      </w:r>
      <w:r w:rsidR="00F91A0B" w:rsidRPr="001F20C6">
        <w:rPr>
          <w:rFonts w:ascii="Arial" w:hAnsi="Arial" w:cs="Arial"/>
          <w:sz w:val="21"/>
          <w:szCs w:val="21"/>
        </w:rPr>
        <w:t>:</w:t>
      </w:r>
      <w:r w:rsidR="00F91A0B">
        <w:rPr>
          <w:sz w:val="21"/>
          <w:szCs w:val="21"/>
        </w:rPr>
        <w:t xml:space="preserve">    </w:t>
      </w:r>
      <w:r w:rsidR="00F91A0B" w:rsidRPr="008010E1">
        <w:rPr>
          <w:szCs w:val="21"/>
        </w:rPr>
        <w:sym w:font="Wingdings 2" w:char="F050"/>
      </w:r>
      <w:r w:rsidR="00F91A0B">
        <w:rPr>
          <w:sz w:val="21"/>
          <w:szCs w:val="21"/>
        </w:rPr>
        <w:t xml:space="preserve">   </w:t>
      </w:r>
      <w:r w:rsidR="00F91A0B" w:rsidRPr="001F20C6">
        <w:rPr>
          <w:rFonts w:ascii="Arial" w:hAnsi="Arial" w:cs="Arial"/>
          <w:sz w:val="20"/>
          <w:szCs w:val="21"/>
        </w:rPr>
        <w:t xml:space="preserve">Accepted  </w:t>
      </w:r>
      <w:r w:rsidR="00F91A0B">
        <w:rPr>
          <w:sz w:val="21"/>
          <w:szCs w:val="21"/>
        </w:rPr>
        <w:t xml:space="preserve">    </w:t>
      </w:r>
      <w:r w:rsidR="00F91A0B" w:rsidRPr="008010E1">
        <w:rPr>
          <w:color w:val="FF0000"/>
          <w:szCs w:val="21"/>
        </w:rPr>
        <w:sym w:font="Wingdings" w:char="F0A1"/>
      </w:r>
      <w:r w:rsidR="00F91A0B">
        <w:rPr>
          <w:sz w:val="21"/>
          <w:szCs w:val="21"/>
        </w:rPr>
        <w:t xml:space="preserve"> </w:t>
      </w:r>
      <w:r w:rsidR="00F91A0B" w:rsidRPr="001F20C6">
        <w:rPr>
          <w:rFonts w:ascii="Arial" w:hAnsi="Arial" w:cs="Arial"/>
          <w:sz w:val="20"/>
          <w:szCs w:val="21"/>
        </w:rPr>
        <w:t>Open Item</w:t>
      </w:r>
    </w:p>
    <w:p w14:paraId="37DC47B4" w14:textId="77777777" w:rsidR="00C804A2" w:rsidRPr="00695452" w:rsidRDefault="00C804A2">
      <w:pPr>
        <w:spacing w:before="11"/>
        <w:rPr>
          <w:rFonts w:ascii="Arial" w:eastAsia="Arial" w:hAnsi="Arial" w:cs="Arial"/>
          <w:sz w:val="16"/>
          <w:szCs w:val="16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4230"/>
        <w:gridCol w:w="2700"/>
        <w:gridCol w:w="2610"/>
        <w:gridCol w:w="450"/>
      </w:tblGrid>
      <w:tr w:rsidR="00C804A2" w14:paraId="0FFBCD85" w14:textId="77777777" w:rsidTr="00F507CD">
        <w:trPr>
          <w:trHeight w:hRule="exact" w:val="711"/>
        </w:trPr>
        <w:tc>
          <w:tcPr>
            <w:tcW w:w="99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7879B" w14:textId="77777777" w:rsidR="00C804A2" w:rsidRDefault="00C804A2"/>
        </w:tc>
        <w:tc>
          <w:tcPr>
            <w:tcW w:w="4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53D9F629" w14:textId="77777777" w:rsidR="00C804A2" w:rsidRPr="00AE13FF" w:rsidRDefault="00C804A2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7"/>
              </w:rPr>
            </w:pPr>
          </w:p>
          <w:p w14:paraId="6BC56D37" w14:textId="77777777" w:rsidR="00C804A2" w:rsidRDefault="006A648D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C804A2" w14:paraId="5E34A752" w14:textId="77777777" w:rsidTr="00BD409D">
        <w:trPr>
          <w:trHeight w:hRule="exact" w:val="351"/>
        </w:trPr>
        <w:tc>
          <w:tcPr>
            <w:tcW w:w="46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4A082894" w14:textId="77777777" w:rsidR="00C804A2" w:rsidRDefault="00C804A2"/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609979F" w14:textId="77777777" w:rsidR="00C804A2" w:rsidRDefault="00F91A0B">
            <w:pPr>
              <w:pStyle w:val="TableParagraph"/>
              <w:spacing w:before="34"/>
              <w:ind w:left="2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Drawings</w:t>
            </w:r>
          </w:p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0A9125" w14:textId="77777777" w:rsidR="00C804A2" w:rsidRDefault="00F91A0B">
            <w:pPr>
              <w:pStyle w:val="TableParagraph"/>
              <w:spacing w:before="34"/>
              <w:ind w:left="7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Specifications</w:t>
            </w:r>
          </w:p>
        </w:tc>
        <w:tc>
          <w:tcPr>
            <w:tcW w:w="450" w:type="dxa"/>
            <w:vMerge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  <w:textDirection w:val="btLr"/>
          </w:tcPr>
          <w:p w14:paraId="156EFEE0" w14:textId="77777777" w:rsidR="00C804A2" w:rsidRDefault="00C804A2"/>
        </w:tc>
      </w:tr>
      <w:tr w:rsidR="00C804A2" w14:paraId="1DD4F23B" w14:textId="77777777" w:rsidTr="00BD409D">
        <w:trPr>
          <w:trHeight w:val="345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2503EDBA" w14:textId="77777777" w:rsidR="00C804A2" w:rsidRPr="006A648D" w:rsidRDefault="00B07FD8">
            <w:pPr>
              <w:pStyle w:val="TableParagraph"/>
              <w:spacing w:before="61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22C3B27E" w14:textId="77777777" w:rsidR="00C804A2" w:rsidRPr="006A648D" w:rsidRDefault="00F91A0B">
            <w:pPr>
              <w:pStyle w:val="TableParagraph"/>
              <w:spacing w:before="61"/>
              <w:ind w:left="86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3"/>
                <w:sz w:val="20"/>
              </w:rPr>
              <w:t>Removal</w:t>
            </w:r>
            <w:r w:rsidRPr="006A648D">
              <w:rPr>
                <w:rFonts w:ascii="Arial"/>
                <w:spacing w:val="-5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and</w:t>
            </w:r>
            <w:r w:rsidRPr="006A648D">
              <w:rPr>
                <w:rFonts w:ascii="Arial"/>
                <w:spacing w:val="-6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disposal</w:t>
            </w:r>
            <w:r w:rsidRPr="006A648D">
              <w:rPr>
                <w:rFonts w:ascii="Arial"/>
                <w:spacing w:val="-5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of: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48A34EE9" w14:textId="77777777" w:rsidR="00C804A2" w:rsidRDefault="00C804A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C1710E5" w14:textId="77777777" w:rsidR="00C804A2" w:rsidRDefault="00C804A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5BEFE945" w14:textId="77777777" w:rsidR="00C804A2" w:rsidRDefault="00C804A2"/>
        </w:tc>
      </w:tr>
      <w:tr w:rsidR="00695452" w14:paraId="41942649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0D5D8612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57ED22B3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a.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Tank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F5915C7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7A54A95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7B2B276B" w14:textId="77777777" w:rsidR="00695452" w:rsidRDefault="00695452"/>
        </w:tc>
      </w:tr>
      <w:tr w:rsidR="00695452" w14:paraId="078F54FF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6B8DA671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4373AC8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b.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Residual fluids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5D6DCB4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EDDBB42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7B65B2F5" w14:textId="77777777" w:rsidR="00695452" w:rsidRDefault="00695452"/>
        </w:tc>
      </w:tr>
      <w:tr w:rsidR="00695452" w14:paraId="3467B2AD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20BC7502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8E1944E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c.</w:t>
            </w:r>
            <w:r w:rsidRPr="006A648D">
              <w:rPr>
                <w:rFonts w:ascii="Arial"/>
                <w:spacing w:val="48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Cleaning</w:t>
            </w:r>
            <w:r w:rsidRPr="006A648D">
              <w:rPr>
                <w:rFonts w:ascii="Arial"/>
                <w:spacing w:val="-6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fluids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1037897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D35DCE4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16682532" w14:textId="77777777" w:rsidR="00695452" w:rsidRDefault="00695452"/>
        </w:tc>
      </w:tr>
      <w:tr w:rsidR="00C804A2" w14:paraId="523A9432" w14:textId="77777777" w:rsidTr="0017734A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093E6394" w14:textId="77777777" w:rsidR="00C804A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9990" w:type="dxa"/>
            <w:gridSpan w:val="4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397ED83E" w14:textId="77777777" w:rsidR="00C804A2" w:rsidRPr="006A648D" w:rsidRDefault="00F91A0B">
            <w:pPr>
              <w:pStyle w:val="TableParagraph"/>
              <w:spacing w:before="63"/>
              <w:ind w:left="86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2"/>
                <w:sz w:val="20"/>
              </w:rPr>
              <w:t>Water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pollution</w:t>
            </w:r>
            <w:r w:rsidRPr="006A648D">
              <w:rPr>
                <w:rFonts w:ascii="Arial"/>
                <w:spacing w:val="-1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control</w:t>
            </w:r>
            <w:r w:rsidR="00AE13FF">
              <w:rPr>
                <w:rFonts w:ascii="Arial"/>
                <w:spacing w:val="-3"/>
                <w:sz w:val="20"/>
              </w:rPr>
              <w:t>:</w:t>
            </w:r>
          </w:p>
        </w:tc>
      </w:tr>
      <w:tr w:rsidR="00695452" w14:paraId="43130C91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2C541B8E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31B1E4D0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a.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 xml:space="preserve">Erosion </w:t>
            </w:r>
            <w:r w:rsidRPr="006A648D">
              <w:rPr>
                <w:rFonts w:ascii="Arial"/>
                <w:sz w:val="20"/>
              </w:rPr>
              <w:t>by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surface water</w:t>
            </w:r>
            <w:r w:rsidRPr="006A648D">
              <w:rPr>
                <w:rFonts w:ascii="Arial"/>
                <w:spacing w:val="-2"/>
                <w:sz w:val="20"/>
              </w:rPr>
              <w:t xml:space="preserve"> tank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0A3CB51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6BBAE66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191E864E" w14:textId="77777777" w:rsidR="00695452" w:rsidRDefault="00695452"/>
        </w:tc>
      </w:tr>
      <w:tr w:rsidR="00695452" w14:paraId="108C3AC0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4CD5F349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46E324D7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b.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Contamination</w:t>
            </w:r>
            <w:r w:rsidRPr="006A648D">
              <w:rPr>
                <w:rFonts w:ascii="Arial"/>
                <w:spacing w:val="1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of sub-surface</w:t>
            </w:r>
            <w:r w:rsidRPr="006A648D">
              <w:rPr>
                <w:rFonts w:ascii="Arial"/>
                <w:spacing w:val="1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water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13092679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115A5AE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1681E71E" w14:textId="77777777" w:rsidR="00695452" w:rsidRDefault="00695452"/>
        </w:tc>
      </w:tr>
      <w:tr w:rsidR="00695452" w14:paraId="4D98DD43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6EB68AD9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6BF9A263" w14:textId="77777777" w:rsidR="00695452" w:rsidRPr="006A648D" w:rsidRDefault="00695452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1"/>
                <w:sz w:val="20"/>
              </w:rPr>
              <w:t>Concrete pads for: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2D79E08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4D692AB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36C563F7" w14:textId="77777777" w:rsidR="00695452" w:rsidRDefault="00695452"/>
        </w:tc>
      </w:tr>
      <w:tr w:rsidR="00695452" w14:paraId="007644ED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C6D27B5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029938D4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a.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Ballast</w:t>
            </w:r>
            <w:r w:rsidRPr="006A648D">
              <w:rPr>
                <w:rFonts w:ascii="Arial"/>
                <w:spacing w:val="-2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(show</w:t>
            </w:r>
            <w:r w:rsidRPr="006A648D">
              <w:rPr>
                <w:rFonts w:ascii="Arial"/>
                <w:spacing w:val="-2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tie-downs)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B25CA0C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3C50E93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39CCCA36" w14:textId="77777777" w:rsidR="00695452" w:rsidRDefault="00695452"/>
        </w:tc>
      </w:tr>
      <w:tr w:rsidR="00695452" w14:paraId="25DB8FBB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543EDA44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0A4835F4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b.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Fuel fill pipe</w:t>
            </w:r>
            <w:r w:rsidRPr="006A648D">
              <w:rPr>
                <w:rFonts w:ascii="Arial"/>
                <w:spacing w:val="1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(if any)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F4A8904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9771AD9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294DB9BF" w14:textId="77777777" w:rsidR="00695452" w:rsidRDefault="00695452"/>
        </w:tc>
      </w:tr>
      <w:tr w:rsidR="00695452" w14:paraId="70934D73" w14:textId="77777777" w:rsidTr="00BD409D">
        <w:trPr>
          <w:trHeight w:hRule="exact" w:val="391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325CD60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04.</w:t>
            </w: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0C44D0EB" w14:textId="77777777" w:rsidR="00695452" w:rsidRPr="006A648D" w:rsidRDefault="00695452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1"/>
                <w:sz w:val="20"/>
              </w:rPr>
              <w:t>Type</w:t>
            </w:r>
            <w:r w:rsidRPr="006A648D">
              <w:rPr>
                <w:rFonts w:ascii="Arial"/>
                <w:spacing w:val="1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of</w:t>
            </w:r>
            <w:r w:rsidRPr="006A648D">
              <w:rPr>
                <w:rFonts w:ascii="Arial"/>
                <w:spacing w:val="2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backfill,</w:t>
            </w:r>
            <w:r w:rsidRPr="006A648D">
              <w:rPr>
                <w:rFonts w:ascii="Arial"/>
                <w:spacing w:val="-2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how</w:t>
            </w:r>
            <w:r w:rsidRPr="006A648D">
              <w:rPr>
                <w:rFonts w:ascii="Arial"/>
                <w:spacing w:val="-2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installed,</w:t>
            </w:r>
            <w:r w:rsidRPr="006A648D">
              <w:rPr>
                <w:rFonts w:ascii="Arial"/>
                <w:spacing w:val="-2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depth, etc.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70F705B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6563A9C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25134D90" w14:textId="77777777" w:rsidR="00695452" w:rsidRDefault="00695452"/>
        </w:tc>
      </w:tr>
      <w:tr w:rsidR="00695452" w14:paraId="1BC23EE4" w14:textId="77777777" w:rsidTr="00BD409D">
        <w:trPr>
          <w:trHeight w:val="55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E0F2132" w14:textId="77777777" w:rsidR="00695452" w:rsidRPr="006A648D" w:rsidRDefault="00B07FD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eastAsia="Arial" w:hAnsi="Arial" w:cs="Arial"/>
                <w:sz w:val="20"/>
                <w:szCs w:val="20"/>
              </w:rPr>
              <w:t>05.</w:t>
            </w: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shd w:val="clear" w:color="auto" w:fill="auto"/>
          </w:tcPr>
          <w:p w14:paraId="05797514" w14:textId="77777777" w:rsidR="00695452" w:rsidRPr="00E15954" w:rsidRDefault="00695452" w:rsidP="00E15954">
            <w:pPr>
              <w:pStyle w:val="TableParagraph"/>
              <w:ind w:right="426"/>
              <w:rPr>
                <w:rFonts w:ascii="Arial"/>
                <w:spacing w:val="-2"/>
                <w:sz w:val="6"/>
              </w:rPr>
            </w:pPr>
          </w:p>
          <w:p w14:paraId="1F8D21B0" w14:textId="77777777" w:rsidR="00E15954" w:rsidRPr="006A648D" w:rsidRDefault="00E15954" w:rsidP="00E15954">
            <w:pPr>
              <w:pStyle w:val="TableParagraph"/>
              <w:ind w:left="90" w:right="426" w:hanging="90"/>
              <w:rPr>
                <w:rFonts w:ascii="Arial" w:eastAsia="Arial" w:hAnsi="Arial" w:cs="Arial"/>
                <w:sz w:val="20"/>
                <w:szCs w:val="21"/>
              </w:rPr>
            </w:pPr>
            <w:r>
              <w:rPr>
                <w:rFonts w:ascii="Arial"/>
                <w:spacing w:val="-2"/>
                <w:sz w:val="20"/>
              </w:rPr>
              <w:t xml:space="preserve">  </w:t>
            </w:r>
            <w:r w:rsidRPr="006A648D">
              <w:rPr>
                <w:rFonts w:ascii="Arial"/>
                <w:spacing w:val="-2"/>
                <w:sz w:val="20"/>
              </w:rPr>
              <w:t>Tank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installation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method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per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Connecticut</w:t>
            </w:r>
            <w:r w:rsidRPr="006A648D"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21"/>
                <w:sz w:val="20"/>
              </w:rPr>
              <w:t xml:space="preserve">   </w:t>
            </w:r>
            <w:r>
              <w:rPr>
                <w:rFonts w:ascii="Arial"/>
                <w:spacing w:val="-2"/>
                <w:sz w:val="20"/>
              </w:rPr>
              <w:t>S</w:t>
            </w:r>
            <w:r w:rsidRPr="006A648D">
              <w:rPr>
                <w:rFonts w:ascii="Arial"/>
                <w:spacing w:val="-2"/>
                <w:sz w:val="20"/>
              </w:rPr>
              <w:t>tate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Fire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Prevention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Code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045210DE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5B5DC367" w14:textId="77777777" w:rsidR="00695452" w:rsidRDefault="00695452" w:rsidP="006A648D"/>
        </w:tc>
        <w:tc>
          <w:tcPr>
            <w:tcW w:w="450" w:type="dxa"/>
            <w:tcBorders>
              <w:top w:val="single" w:sz="6" w:space="0" w:color="000000"/>
              <w:left w:val="dotted" w:sz="4" w:space="0" w:color="000000"/>
              <w:bottom w:val="single" w:sz="6" w:space="0" w:color="000000"/>
              <w:right w:val="single" w:sz="4" w:space="0" w:color="000000"/>
            </w:tcBorders>
          </w:tcPr>
          <w:p w14:paraId="371E2D72" w14:textId="77777777" w:rsidR="00695452" w:rsidRDefault="00695452"/>
        </w:tc>
      </w:tr>
      <w:tr w:rsidR="00C804A2" w14:paraId="26BB4387" w14:textId="77777777" w:rsidTr="0017734A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05F36774" w14:textId="77777777" w:rsidR="00C804A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06.</w:t>
            </w:r>
          </w:p>
        </w:tc>
        <w:tc>
          <w:tcPr>
            <w:tcW w:w="9990" w:type="dxa"/>
            <w:gridSpan w:val="4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65D49093" w14:textId="77777777" w:rsidR="00C804A2" w:rsidRPr="006A648D" w:rsidRDefault="00F91A0B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2"/>
                <w:sz w:val="20"/>
              </w:rPr>
              <w:t>Specify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tank:</w:t>
            </w:r>
          </w:p>
        </w:tc>
      </w:tr>
      <w:tr w:rsidR="00695452" w14:paraId="5E215959" w14:textId="77777777" w:rsidTr="00BD409D">
        <w:trPr>
          <w:trHeight w:hRule="exact" w:val="636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91A49A3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0087E9E1" w14:textId="77777777" w:rsidR="00695452" w:rsidRPr="006A648D" w:rsidRDefault="00695452">
            <w:pPr>
              <w:pStyle w:val="TableParagraph"/>
              <w:spacing w:before="66"/>
              <w:ind w:left="456" w:right="273" w:hanging="272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a.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Material, opening, cathodic / corrosion</w:t>
            </w:r>
            <w:r w:rsidRPr="006A648D">
              <w:rPr>
                <w:rFonts w:ascii="Arial"/>
                <w:spacing w:val="27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protection</w:t>
            </w:r>
            <w:r w:rsidRPr="006A648D">
              <w:rPr>
                <w:rFonts w:ascii="Arial"/>
                <w:spacing w:val="4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(steel)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924135C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78079A38" w14:textId="77777777" w:rsidR="00695452" w:rsidRDefault="00695452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56B44E01" w14:textId="77777777" w:rsidR="00695452" w:rsidRDefault="00695452"/>
        </w:tc>
      </w:tr>
      <w:tr w:rsidR="00695452" w14:paraId="5D8A39CF" w14:textId="77777777" w:rsidTr="00BD409D">
        <w:trPr>
          <w:trHeight w:hRule="exact" w:val="61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406D9522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46FEFF1C" w14:textId="77777777" w:rsidR="00695452" w:rsidRPr="006A648D" w:rsidRDefault="00695452">
            <w:pPr>
              <w:pStyle w:val="TableParagraph"/>
              <w:spacing w:before="63"/>
              <w:ind w:left="456" w:right="154" w:hanging="272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b.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Piping-fill, vent, supply, return, leak</w:t>
            </w:r>
            <w:r w:rsidRPr="006A648D">
              <w:rPr>
                <w:rFonts w:ascii="Arial"/>
                <w:spacing w:val="29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detection, spill overflow prevention, etc.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F8DB322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A1DF0A6" w14:textId="77777777" w:rsidR="00695452" w:rsidRDefault="00695452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29A5ED38" w14:textId="77777777" w:rsidR="00695452" w:rsidRDefault="00695452"/>
        </w:tc>
      </w:tr>
      <w:tr w:rsidR="00695452" w14:paraId="7CD07F49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1AD8AA72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050F8EA4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c.</w:t>
            </w:r>
            <w:r w:rsidRPr="006A648D">
              <w:rPr>
                <w:rFonts w:ascii="Arial"/>
                <w:spacing w:val="48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Controls,</w:t>
            </w:r>
            <w:r w:rsidRPr="006A648D">
              <w:rPr>
                <w:rFonts w:ascii="Arial"/>
                <w:spacing w:val="-7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valves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and</w:t>
            </w:r>
            <w:r w:rsidRPr="006A648D">
              <w:rPr>
                <w:rFonts w:ascii="Arial"/>
                <w:spacing w:val="-6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gauges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0DFD809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66F9C6C" w14:textId="77777777" w:rsidR="00695452" w:rsidRDefault="00695452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62D0BC31" w14:textId="77777777" w:rsidR="00695452" w:rsidRDefault="00695452"/>
        </w:tc>
      </w:tr>
      <w:tr w:rsidR="00695452" w14:paraId="4C4110A9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65B00B67" w14:textId="77777777" w:rsidR="00695452" w:rsidRPr="006A648D" w:rsidRDefault="00695452">
            <w:pPr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2DB2603C" w14:textId="77777777" w:rsidR="00695452" w:rsidRPr="006A648D" w:rsidRDefault="00695452">
            <w:pPr>
              <w:pStyle w:val="TableParagraph"/>
              <w:spacing w:before="63"/>
              <w:ind w:left="184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z w:val="20"/>
              </w:rPr>
              <w:t>d.</w:t>
            </w:r>
            <w:r w:rsidRPr="006A648D">
              <w:rPr>
                <w:rFonts w:ascii="Arial"/>
                <w:spacing w:val="36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Plumbing</w:t>
            </w:r>
            <w:r w:rsidRPr="006A648D">
              <w:rPr>
                <w:rFonts w:ascii="Arial"/>
                <w:spacing w:val="-1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and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electrical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connections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2F22B444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16A5FB4" w14:textId="77777777" w:rsidR="00695452" w:rsidRDefault="00695452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48E675C6" w14:textId="77777777" w:rsidR="00695452" w:rsidRDefault="00695452"/>
        </w:tc>
      </w:tr>
      <w:tr w:rsidR="00695452" w14:paraId="5C4B8FF7" w14:textId="77777777" w:rsidTr="00BD409D">
        <w:trPr>
          <w:trHeight w:hRule="exact" w:val="38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7728F42A" w14:textId="77777777" w:rsidR="00695452" w:rsidRPr="006A648D" w:rsidRDefault="00B07FD8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07.</w:t>
            </w: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792BE81D" w14:textId="77777777" w:rsidR="00695452" w:rsidRPr="006A648D" w:rsidRDefault="00695452">
            <w:pPr>
              <w:pStyle w:val="TableParagraph"/>
              <w:spacing w:before="63"/>
              <w:ind w:left="100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2"/>
                <w:sz w:val="20"/>
              </w:rPr>
              <w:t>Final testing</w:t>
            </w:r>
            <w:r w:rsidRPr="006A648D">
              <w:rPr>
                <w:rFonts w:ascii="Arial"/>
                <w:spacing w:val="-1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before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covering</w:t>
            </w:r>
            <w:r w:rsidRPr="006A648D">
              <w:rPr>
                <w:rFonts w:ascii="Arial"/>
                <w:spacing w:val="-6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installation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2474A04A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2936052F" w14:textId="77777777" w:rsidR="00695452" w:rsidRDefault="00695452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1871AECC" w14:textId="77777777" w:rsidR="00695452" w:rsidRDefault="00695452"/>
        </w:tc>
      </w:tr>
      <w:tr w:rsidR="00695452" w14:paraId="4C5ECE17" w14:textId="77777777" w:rsidTr="00BD409D">
        <w:trPr>
          <w:trHeight w:hRule="exact" w:val="612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59DED7FC" w14:textId="77777777" w:rsidR="00695452" w:rsidRPr="006A648D" w:rsidRDefault="00695452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16"/>
              </w:rPr>
            </w:pPr>
          </w:p>
          <w:p w14:paraId="5510D5E8" w14:textId="77777777" w:rsidR="00695452" w:rsidRPr="006A648D" w:rsidRDefault="00B07FD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08.</w:t>
            </w: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01EB0CB0" w14:textId="77777777" w:rsidR="00695452" w:rsidRPr="006A648D" w:rsidRDefault="00695452">
            <w:pPr>
              <w:pStyle w:val="TableParagraph"/>
              <w:spacing w:before="66"/>
              <w:ind w:left="100" w:right="495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2"/>
                <w:sz w:val="20"/>
              </w:rPr>
              <w:t>Re-seeding</w:t>
            </w:r>
            <w:r w:rsidRPr="006A648D">
              <w:rPr>
                <w:rFonts w:ascii="Arial"/>
                <w:spacing w:val="-1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of disturbed</w:t>
            </w:r>
            <w:r w:rsidRPr="006A648D">
              <w:rPr>
                <w:rFonts w:ascii="Arial"/>
                <w:spacing w:val="-6"/>
                <w:sz w:val="20"/>
              </w:rPr>
              <w:t xml:space="preserve"> </w:t>
            </w:r>
            <w:r w:rsidRPr="006A648D">
              <w:rPr>
                <w:rFonts w:ascii="Arial"/>
                <w:spacing w:val="-1"/>
                <w:sz w:val="20"/>
              </w:rPr>
              <w:t>lawn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z w:val="20"/>
              </w:rPr>
              <w:t>or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planting</w:t>
            </w:r>
            <w:r w:rsidRPr="006A648D">
              <w:rPr>
                <w:rFonts w:ascii="Arial"/>
                <w:spacing w:val="18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areas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1526287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409A9D6D" w14:textId="77777777" w:rsidR="00695452" w:rsidRDefault="00695452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06963AEA" w14:textId="77777777" w:rsidR="00695452" w:rsidRDefault="00695452"/>
        </w:tc>
      </w:tr>
      <w:tr w:rsidR="00695452" w14:paraId="2BAD3990" w14:textId="77777777" w:rsidTr="00BD409D">
        <w:trPr>
          <w:trHeight w:hRule="exact" w:val="639"/>
        </w:trPr>
        <w:tc>
          <w:tcPr>
            <w:tcW w:w="4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6C153333" w14:textId="77777777" w:rsidR="00695452" w:rsidRPr="006A648D" w:rsidRDefault="00695452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16"/>
              </w:rPr>
            </w:pPr>
          </w:p>
          <w:p w14:paraId="045A2C7C" w14:textId="77777777" w:rsidR="00695452" w:rsidRPr="006A648D" w:rsidRDefault="00B07FD8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09.</w:t>
            </w:r>
          </w:p>
        </w:tc>
        <w:tc>
          <w:tcPr>
            <w:tcW w:w="423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12693564" w14:textId="77777777" w:rsidR="00695452" w:rsidRPr="006A648D" w:rsidRDefault="00695452">
            <w:pPr>
              <w:pStyle w:val="TableParagraph"/>
              <w:spacing w:before="66"/>
              <w:ind w:left="100" w:right="566"/>
              <w:rPr>
                <w:rFonts w:ascii="Arial" w:eastAsia="Arial" w:hAnsi="Arial" w:cs="Arial"/>
                <w:sz w:val="20"/>
                <w:szCs w:val="21"/>
              </w:rPr>
            </w:pPr>
            <w:r w:rsidRPr="006A648D">
              <w:rPr>
                <w:rFonts w:ascii="Arial"/>
                <w:spacing w:val="-2"/>
                <w:sz w:val="20"/>
              </w:rPr>
              <w:t>Re-paving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of disturbed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parking</w:t>
            </w:r>
            <w:r w:rsidRPr="006A648D">
              <w:rPr>
                <w:rFonts w:ascii="Arial"/>
                <w:spacing w:val="-3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areas</w:t>
            </w:r>
            <w:r w:rsidRPr="006A648D">
              <w:rPr>
                <w:rFonts w:ascii="Arial"/>
                <w:spacing w:val="-4"/>
                <w:sz w:val="20"/>
              </w:rPr>
              <w:t xml:space="preserve"> </w:t>
            </w:r>
            <w:r w:rsidRPr="006A648D">
              <w:rPr>
                <w:rFonts w:ascii="Arial"/>
                <w:spacing w:val="-3"/>
                <w:sz w:val="20"/>
              </w:rPr>
              <w:t>or</w:t>
            </w:r>
            <w:r w:rsidRPr="006A648D">
              <w:rPr>
                <w:rFonts w:ascii="Arial"/>
                <w:spacing w:val="26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walks,</w:t>
            </w:r>
            <w:r w:rsidRPr="006A648D">
              <w:rPr>
                <w:rFonts w:ascii="Arial"/>
                <w:spacing w:val="-5"/>
                <w:sz w:val="20"/>
              </w:rPr>
              <w:t xml:space="preserve"> </w:t>
            </w:r>
            <w:r w:rsidRPr="006A648D">
              <w:rPr>
                <w:rFonts w:ascii="Arial"/>
                <w:spacing w:val="-2"/>
                <w:sz w:val="20"/>
              </w:rPr>
              <w:t>ramps, etc.</w:t>
            </w:r>
          </w:p>
        </w:tc>
        <w:tc>
          <w:tcPr>
            <w:tcW w:w="270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6931F479" w14:textId="77777777" w:rsidR="00695452" w:rsidRDefault="00695452" w:rsidP="006A648D"/>
        </w:tc>
        <w:tc>
          <w:tcPr>
            <w:tcW w:w="2610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  <w:vAlign w:val="center"/>
          </w:tcPr>
          <w:p w14:paraId="3C7CBA2C" w14:textId="77777777" w:rsidR="00695452" w:rsidRDefault="00695452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17FEF943" w14:textId="77777777" w:rsidR="00695452" w:rsidRDefault="00695452"/>
        </w:tc>
      </w:tr>
    </w:tbl>
    <w:p w14:paraId="2F8601F6" w14:textId="77777777" w:rsidR="00F507CD" w:rsidRDefault="00F507CD" w:rsidP="00F507CD">
      <w:pPr>
        <w:spacing w:before="7"/>
        <w:rPr>
          <w:rFonts w:ascii="Arial" w:eastAsia="Arial" w:hAnsi="Arial" w:cs="Arial"/>
          <w:sz w:val="11"/>
          <w:szCs w:val="11"/>
        </w:rPr>
      </w:pPr>
    </w:p>
    <w:p w14:paraId="4305FA22" w14:textId="77777777" w:rsidR="00F507CD" w:rsidRDefault="00F507CD" w:rsidP="00F507CD">
      <w:pPr>
        <w:rPr>
          <w:rFonts w:ascii="Arial" w:eastAsia="Arial" w:hAnsi="Arial" w:cs="Arial"/>
          <w:sz w:val="11"/>
          <w:szCs w:val="11"/>
        </w:rPr>
      </w:pPr>
    </w:p>
    <w:p w14:paraId="5759B3EE" w14:textId="77777777" w:rsidR="00C804A2" w:rsidRPr="00F507CD" w:rsidRDefault="00F507CD" w:rsidP="00F507CD">
      <w:pPr>
        <w:tabs>
          <w:tab w:val="left" w:pos="1343"/>
        </w:tabs>
        <w:rPr>
          <w:rFonts w:ascii="Arial" w:eastAsia="Arial" w:hAnsi="Arial" w:cs="Arial"/>
          <w:sz w:val="11"/>
          <w:szCs w:val="11"/>
        </w:rPr>
      </w:pPr>
      <w:r>
        <w:rPr>
          <w:rFonts w:ascii="Arial" w:eastAsia="Arial" w:hAnsi="Arial" w:cs="Arial"/>
          <w:sz w:val="11"/>
          <w:szCs w:val="11"/>
        </w:rPr>
        <w:tab/>
      </w:r>
    </w:p>
    <w:sectPr w:rsidR="00C804A2" w:rsidRPr="00F507CD" w:rsidSect="00F507CD">
      <w:footerReference w:type="default" r:id="rId10"/>
      <w:type w:val="continuous"/>
      <w:pgSz w:w="12240" w:h="15840"/>
      <w:pgMar w:top="660" w:right="540" w:bottom="360" w:left="1120" w:header="45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E1D8" w14:textId="77777777" w:rsidR="00E24A6C" w:rsidRDefault="00E24A6C" w:rsidP="00695452">
      <w:r>
        <w:separator/>
      </w:r>
    </w:p>
  </w:endnote>
  <w:endnote w:type="continuationSeparator" w:id="0">
    <w:p w14:paraId="143F46DC" w14:textId="77777777" w:rsidR="00E24A6C" w:rsidRDefault="00E24A6C" w:rsidP="0069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8B38" w14:textId="760299F9" w:rsidR="00695452" w:rsidRPr="00B11DA7" w:rsidRDefault="00B11DA7" w:rsidP="00695452">
    <w:pPr>
      <w:tabs>
        <w:tab w:val="left" w:pos="8278"/>
      </w:tabs>
      <w:spacing w:before="8"/>
      <w:ind w:left="158"/>
      <w:rPr>
        <w:rFonts w:ascii="Arial" w:eastAsia="Arial" w:hAnsi="Arial" w:cs="Arial"/>
        <w:sz w:val="16"/>
        <w:szCs w:val="16"/>
      </w:rPr>
    </w:pPr>
    <w:r w:rsidRPr="00F507CD">
      <w:rPr>
        <w:rFonts w:ascii="Arial"/>
        <w:spacing w:val="-1"/>
        <w:sz w:val="12"/>
        <w:szCs w:val="14"/>
      </w:rPr>
      <w:t xml:space="preserve">FORM </w:t>
    </w:r>
    <w:r w:rsidR="00695452" w:rsidRPr="00F507CD">
      <w:rPr>
        <w:rFonts w:ascii="Arial"/>
        <w:sz w:val="12"/>
        <w:szCs w:val="14"/>
      </w:rPr>
      <w:t xml:space="preserve">SCG-3018 </w:t>
    </w:r>
    <w:r w:rsidR="006A648D" w:rsidRPr="00F507CD">
      <w:rPr>
        <w:rFonts w:ascii="Arial"/>
        <w:sz w:val="12"/>
        <w:szCs w:val="14"/>
      </w:rPr>
      <w:t>r</w:t>
    </w:r>
    <w:r w:rsidR="00695452" w:rsidRPr="00F507CD">
      <w:rPr>
        <w:rFonts w:ascii="Arial"/>
        <w:sz w:val="12"/>
        <w:szCs w:val="14"/>
      </w:rPr>
      <w:t xml:space="preserve">ev. </w:t>
    </w:r>
    <w:r w:rsidR="008010E1">
      <w:rPr>
        <w:rFonts w:ascii="Arial"/>
        <w:sz w:val="12"/>
        <w:szCs w:val="14"/>
      </w:rPr>
      <w:t>5/30</w:t>
    </w:r>
    <w:r w:rsidR="006A648D" w:rsidRPr="00F507CD">
      <w:rPr>
        <w:rFonts w:ascii="Arial"/>
        <w:sz w:val="12"/>
        <w:szCs w:val="14"/>
      </w:rPr>
      <w:t xml:space="preserve">17 </w:t>
    </w:r>
    <w:r w:rsidR="00695452" w:rsidRPr="00B11DA7">
      <w:rPr>
        <w:rFonts w:ascii="Arial"/>
        <w:sz w:val="16"/>
        <w:szCs w:val="16"/>
      </w:rPr>
      <w:tab/>
      <w:t xml:space="preserve">    </w:t>
    </w:r>
  </w:p>
  <w:p w14:paraId="510F8C2E" w14:textId="77777777" w:rsidR="00695452" w:rsidRDefault="006954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96AF" w14:textId="77777777" w:rsidR="00E24A6C" w:rsidRDefault="00E24A6C" w:rsidP="00695452">
      <w:r>
        <w:separator/>
      </w:r>
    </w:p>
  </w:footnote>
  <w:footnote w:type="continuationSeparator" w:id="0">
    <w:p w14:paraId="0109CBEB" w14:textId="77777777" w:rsidR="00E24A6C" w:rsidRDefault="00E24A6C" w:rsidP="00695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</w:lvl>
    <w:lvl w:ilvl="2" w:tplc="FA509234">
      <w:start w:val="1"/>
      <w:numFmt w:val="bullet"/>
      <w:lvlText w:val="•"/>
      <w:lvlJc w:val="left"/>
      <w:pPr>
        <w:ind w:left="2775" w:hanging="361"/>
      </w:pPr>
    </w:lvl>
    <w:lvl w:ilvl="3" w:tplc="6918353E">
      <w:start w:val="1"/>
      <w:numFmt w:val="bullet"/>
      <w:lvlText w:val="•"/>
      <w:lvlJc w:val="left"/>
      <w:pPr>
        <w:ind w:left="3750" w:hanging="361"/>
      </w:pPr>
    </w:lvl>
    <w:lvl w:ilvl="4" w:tplc="FD44CF40">
      <w:start w:val="1"/>
      <w:numFmt w:val="bullet"/>
      <w:lvlText w:val="•"/>
      <w:lvlJc w:val="left"/>
      <w:pPr>
        <w:ind w:left="4726" w:hanging="361"/>
      </w:pPr>
    </w:lvl>
    <w:lvl w:ilvl="5" w:tplc="733E6D58">
      <w:start w:val="1"/>
      <w:numFmt w:val="bullet"/>
      <w:lvlText w:val="•"/>
      <w:lvlJc w:val="left"/>
      <w:pPr>
        <w:ind w:left="5702" w:hanging="361"/>
      </w:pPr>
    </w:lvl>
    <w:lvl w:ilvl="6" w:tplc="4DDEC8E4">
      <w:start w:val="1"/>
      <w:numFmt w:val="bullet"/>
      <w:lvlText w:val="•"/>
      <w:lvlJc w:val="left"/>
      <w:pPr>
        <w:ind w:left="6677" w:hanging="361"/>
      </w:pPr>
    </w:lvl>
    <w:lvl w:ilvl="7" w:tplc="46FA3D12">
      <w:start w:val="1"/>
      <w:numFmt w:val="bullet"/>
      <w:lvlText w:val="•"/>
      <w:lvlJc w:val="left"/>
      <w:pPr>
        <w:ind w:left="7653" w:hanging="361"/>
      </w:pPr>
    </w:lvl>
    <w:lvl w:ilvl="8" w:tplc="240A0326">
      <w:start w:val="1"/>
      <w:numFmt w:val="bullet"/>
      <w:lvlText w:val="•"/>
      <w:lvlJc w:val="left"/>
      <w:pPr>
        <w:ind w:left="8628" w:hanging="361"/>
      </w:pPr>
    </w:lvl>
  </w:abstractNum>
  <w:abstractNum w:abstractNumId="1" w15:restartNumberingAfterBreak="0">
    <w:nsid w:val="41534A7D"/>
    <w:multiLevelType w:val="hybridMultilevel"/>
    <w:tmpl w:val="45AE7514"/>
    <w:lvl w:ilvl="0" w:tplc="DDDAB76C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4"/>
      </w:rPr>
    </w:lvl>
    <w:lvl w:ilvl="1" w:tplc="45FC4E6A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abstractNum w:abstractNumId="2" w15:restartNumberingAfterBreak="0">
    <w:nsid w:val="74065F65"/>
    <w:multiLevelType w:val="hybridMultilevel"/>
    <w:tmpl w:val="1A78F456"/>
    <w:lvl w:ilvl="0" w:tplc="3D460D5A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22"/>
        <w:szCs w:val="21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num w:numId="1" w16cid:durableId="487406108">
    <w:abstractNumId w:val="1"/>
  </w:num>
  <w:num w:numId="2" w16cid:durableId="44377266">
    <w:abstractNumId w:val="2"/>
  </w:num>
  <w:num w:numId="3" w16cid:durableId="707797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attachedTemplate r:id="rId1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0E1"/>
    <w:rsid w:val="000221E2"/>
    <w:rsid w:val="0017206A"/>
    <w:rsid w:val="0017734A"/>
    <w:rsid w:val="001F20C6"/>
    <w:rsid w:val="00205B42"/>
    <w:rsid w:val="00380728"/>
    <w:rsid w:val="00552299"/>
    <w:rsid w:val="00695452"/>
    <w:rsid w:val="006A648D"/>
    <w:rsid w:val="006B66B1"/>
    <w:rsid w:val="008010E1"/>
    <w:rsid w:val="00950B0A"/>
    <w:rsid w:val="00AC3AD6"/>
    <w:rsid w:val="00AE13FF"/>
    <w:rsid w:val="00B07FD8"/>
    <w:rsid w:val="00B11DA7"/>
    <w:rsid w:val="00B86513"/>
    <w:rsid w:val="00BD409D"/>
    <w:rsid w:val="00C804A2"/>
    <w:rsid w:val="00C83125"/>
    <w:rsid w:val="00D918CE"/>
    <w:rsid w:val="00DF375D"/>
    <w:rsid w:val="00E15954"/>
    <w:rsid w:val="00E24A6C"/>
    <w:rsid w:val="00F33B2C"/>
    <w:rsid w:val="00F507CD"/>
    <w:rsid w:val="00F91A0B"/>
    <w:rsid w:val="00F9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F141C"/>
  <w15:docId w15:val="{8738A075-18F7-4914-938A-C3A66548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Website%20Migration%20Effort%202016\ALL%20FORMS%20-%20revised%20feb%202017\FORM%20SCG-3018%20S-A%20Fuel%20Storage%20Replacement%20Project%20checklist\FORM%20SCG-3018.SA%20Fuel%20Storage%20Tank%204-24-17%20K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BC307-5B64-4352-A28D-783C8D1797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9BA489-9512-4FC2-8CB2-272BDFCAD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C0A38-1764-4F22-9A29-D8DD91D9D3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SCG-3018.SA Fuel Storage Tank 4-24-17 KD</Template>
  <TotalTime>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Celmer, Bob</dc:creator>
  <cp:lastModifiedBy>Gelineau, Angela</cp:lastModifiedBy>
  <cp:revision>3</cp:revision>
  <cp:lastPrinted>2017-04-24T21:39:00Z</cp:lastPrinted>
  <dcterms:created xsi:type="dcterms:W3CDTF">2017-06-16T16:59:00Z</dcterms:created>
  <dcterms:modified xsi:type="dcterms:W3CDTF">2025-03-21T12:46:00Z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b802c8e7-313f-4269-8d00-6de81110c665</vt:lpwstr>
  </property>
</Properties>
</file>